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8DB81" w14:textId="77777777" w:rsidR="003F0CED" w:rsidRPr="00095A75" w:rsidRDefault="000B568D" w:rsidP="00E00310">
      <w:pPr>
        <w:rPr>
          <w:rFonts w:cs="Arial"/>
          <w:sz w:val="20"/>
          <w:lang w:val="de-CH"/>
        </w:rPr>
      </w:pPr>
      <w:r>
        <w:rPr>
          <w:rFonts w:cs="Arial"/>
          <w:noProof/>
          <w:color w:val="FFFFFF"/>
          <w:sz w:val="20"/>
          <w:lang w:val="de-CH" w:eastAsia="de-CH"/>
        </w:rPr>
        <mc:AlternateContent>
          <mc:Choice Requires="wps">
            <w:drawing>
              <wp:anchor distT="0" distB="0" distL="114300" distR="114300" simplePos="0" relativeHeight="251655680" behindDoc="1" locked="0" layoutInCell="1" allowOverlap="1" wp14:anchorId="54758D70" wp14:editId="3CBFD528">
                <wp:simplePos x="0" y="0"/>
                <wp:positionH relativeFrom="column">
                  <wp:posOffset>-48260</wp:posOffset>
                </wp:positionH>
                <wp:positionV relativeFrom="paragraph">
                  <wp:posOffset>17145</wp:posOffset>
                </wp:positionV>
                <wp:extent cx="4686300" cy="457200"/>
                <wp:effectExtent l="8890" t="7620" r="10160" b="1143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457200"/>
                        </a:xfrm>
                        <a:prstGeom prst="roundRect">
                          <a:avLst>
                            <a:gd name="adj" fmla="val 16667"/>
                          </a:avLst>
                        </a:prstGeom>
                        <a:solidFill>
                          <a:srgbClr val="00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442065" id="AutoShape 6" o:spid="_x0000_s1026" style="position:absolute;margin-left:-3.8pt;margin-top:1.35pt;width:369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" fillcolor="#0cf"/>
            </w:pict>
          </mc:Fallback>
        </mc:AlternateContent>
      </w:r>
      <w:r>
        <w:rPr>
          <w:rFonts w:cs="Arial"/>
          <w:noProof/>
          <w:sz w:val="20"/>
          <w:lang w:val="de-CH" w:eastAsia="de-CH"/>
        </w:rPr>
        <mc:AlternateContent>
          <mc:Choice Requires="wps">
            <w:drawing>
              <wp:anchor distT="0" distB="0" distL="114300" distR="114300" simplePos="0" relativeHeight="251656704" behindDoc="0" locked="0" layoutInCell="1" allowOverlap="1" wp14:anchorId="266146B6" wp14:editId="7CE26C29">
                <wp:simplePos x="0" y="0"/>
                <wp:positionH relativeFrom="column">
                  <wp:posOffset>4866640</wp:posOffset>
                </wp:positionH>
                <wp:positionV relativeFrom="paragraph">
                  <wp:posOffset>-211455</wp:posOffset>
                </wp:positionV>
                <wp:extent cx="1026795" cy="704850"/>
                <wp:effectExtent l="0" t="0" r="2540" b="190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6BB14" w14:textId="77777777" w:rsidR="001713A8" w:rsidRDefault="00EF1C33">
                            <w:r>
                              <w:rPr>
                                <w:noProof/>
                                <w:lang w:val="de-CH" w:eastAsia="de-CH"/>
                              </w:rPr>
                              <w:drawing>
                                <wp:inline distT="0" distB="0" distL="0" distR="0" wp14:anchorId="530D9CD1" wp14:editId="4C45D49E">
                                  <wp:extent cx="836295" cy="603250"/>
                                  <wp:effectExtent l="19050" t="0" r="190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836295" cy="603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146B6" id="_x0000_t202" coordsize="21600,21600" o:spt="202" path="m,l,21600r21600,l21600,xe">
                <v:stroke joinstyle="miter"/>
                <v:path gradientshapeok="t" o:connecttype="rect"/>
              </v:shapetype>
              <v:shape id="Text Box 14" o:spid="_x0000_s1026" type="#_x0000_t202" style="position:absolute;margin-left:383.2pt;margin-top:-16.65pt;width:80.85pt;height:5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HGtgIAALo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" filled="f" stroked="f">
                <v:textbox>
                  <w:txbxContent>
                    <w:p w14:paraId="3996BB14" w14:textId="77777777" w:rsidR="001713A8" w:rsidRDefault="00EF1C33">
                      <w:r>
                        <w:rPr>
                          <w:noProof/>
                          <w:lang w:val="de-CH" w:eastAsia="de-CH"/>
                        </w:rPr>
                        <w:drawing>
                          <wp:inline distT="0" distB="0" distL="0" distR="0" wp14:anchorId="530D9CD1" wp14:editId="4C45D49E">
                            <wp:extent cx="836295" cy="603250"/>
                            <wp:effectExtent l="19050" t="0" r="190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836295" cy="603250"/>
                                    </a:xfrm>
                                    <a:prstGeom prst="rect">
                                      <a:avLst/>
                                    </a:prstGeom>
                                    <a:noFill/>
                                    <a:ln w="9525">
                                      <a:noFill/>
                                      <a:miter lim="800000"/>
                                      <a:headEnd/>
                                      <a:tailEnd/>
                                    </a:ln>
                                  </pic:spPr>
                                </pic:pic>
                              </a:graphicData>
                            </a:graphic>
                          </wp:inline>
                        </w:drawing>
                      </w:r>
                    </w:p>
                  </w:txbxContent>
                </v:textbox>
              </v:shape>
            </w:pict>
          </mc:Fallback>
        </mc:AlternateContent>
      </w:r>
      <w:r w:rsidR="00095A75" w:rsidRPr="00095A75">
        <w:rPr>
          <w:rFonts w:cs="Arial"/>
          <w:sz w:val="20"/>
          <w:lang w:val="de-CH"/>
        </w:rPr>
        <w:t>x</w:t>
      </w:r>
    </w:p>
    <w:p w14:paraId="1CC9AEB8" w14:textId="77777777" w:rsidR="00821B70" w:rsidRDefault="002720DA" w:rsidP="00E00310">
      <w:pPr>
        <w:rPr>
          <w:rFonts w:cs="Arial"/>
          <w:b/>
          <w:szCs w:val="24"/>
        </w:rPr>
      </w:pPr>
      <w:r>
        <w:rPr>
          <w:rFonts w:cs="Arial"/>
          <w:b/>
          <w:szCs w:val="24"/>
        </w:rPr>
        <w:t>Lern</w:t>
      </w:r>
      <w:r w:rsidR="003F0CED" w:rsidRPr="00E00310">
        <w:rPr>
          <w:rFonts w:cs="Arial"/>
          <w:b/>
          <w:szCs w:val="24"/>
        </w:rPr>
        <w:t>kontrolle</w:t>
      </w:r>
      <w:r w:rsidR="003F0CED" w:rsidRPr="00E00310">
        <w:rPr>
          <w:rFonts w:cs="Arial"/>
          <w:szCs w:val="24"/>
        </w:rPr>
        <w:t xml:space="preserve">: </w:t>
      </w:r>
      <w:r w:rsidR="00445304">
        <w:rPr>
          <w:rFonts w:cs="Arial"/>
          <w:b/>
          <w:szCs w:val="24"/>
        </w:rPr>
        <w:t>Renaissance</w:t>
      </w:r>
    </w:p>
    <w:p w14:paraId="00408DEF" w14:textId="77777777" w:rsidR="003F0CED" w:rsidRPr="00821B70" w:rsidRDefault="002720DA" w:rsidP="00E00310">
      <w:pPr>
        <w:rPr>
          <w:rFonts w:cs="Arial"/>
          <w:b/>
          <w:szCs w:val="24"/>
        </w:rPr>
      </w:pPr>
      <w:r>
        <w:rPr>
          <w:rFonts w:cs="Arial"/>
          <w:b/>
          <w:szCs w:val="24"/>
        </w:rPr>
        <w:t>12.2.2018</w:t>
      </w:r>
    </w:p>
    <w:p w14:paraId="4791A912" w14:textId="77777777" w:rsidR="003F0CED" w:rsidRPr="00E00310" w:rsidRDefault="003F0CED" w:rsidP="00E00310">
      <w:pPr>
        <w:rPr>
          <w:rFonts w:cs="Arial"/>
          <w:sz w:val="20"/>
        </w:rPr>
      </w:pPr>
    </w:p>
    <w:p w14:paraId="3A0FE791" w14:textId="77777777" w:rsidR="00242C3F" w:rsidRPr="00E00310" w:rsidRDefault="00242C3F" w:rsidP="00E00310">
      <w:pPr>
        <w:rPr>
          <w:rFonts w:cs="Arial"/>
          <w:sz w:val="20"/>
        </w:rPr>
      </w:pPr>
      <w:r w:rsidRPr="00E00310">
        <w:rPr>
          <w:rFonts w:cs="Arial"/>
          <w:sz w:val="20"/>
        </w:rPr>
        <w:t>Name:……………………………………………….</w:t>
      </w:r>
    </w:p>
    <w:p w14:paraId="0F33673E" w14:textId="77777777" w:rsidR="00242838" w:rsidRDefault="00242838" w:rsidP="00E00310">
      <w:pPr>
        <w:rPr>
          <w:rFonts w:cs="Arial"/>
          <w:sz w:val="20"/>
        </w:rPr>
      </w:pPr>
    </w:p>
    <w:p w14:paraId="420C6687" w14:textId="77777777" w:rsidR="00E00310" w:rsidRDefault="000D2D64" w:rsidP="00E00310">
      <w:pPr>
        <w:rPr>
          <w:rFonts w:cs="Arial"/>
          <w:sz w:val="20"/>
        </w:rPr>
      </w:pPr>
      <w:r>
        <w:rPr>
          <w:rFonts w:cs="Arial"/>
          <w:sz w:val="20"/>
        </w:rPr>
        <w:t>Zeit: 60</w:t>
      </w:r>
      <w:r w:rsidR="001642B0">
        <w:rPr>
          <w:rFonts w:cs="Arial"/>
          <w:sz w:val="20"/>
        </w:rPr>
        <w:t xml:space="preserve"> Minute/27 Punkte</w:t>
      </w:r>
    </w:p>
    <w:p w14:paraId="70C61AF0" w14:textId="77777777" w:rsidR="009332F8" w:rsidRPr="009332F8" w:rsidRDefault="009332F8" w:rsidP="009332F8">
      <w:pPr>
        <w:rPr>
          <w:rFonts w:cs="Arial"/>
          <w:sz w:val="20"/>
        </w:rPr>
      </w:pPr>
    </w:p>
    <w:p w14:paraId="7B04577B" w14:textId="77777777" w:rsidR="009332F8" w:rsidRPr="009332F8" w:rsidRDefault="000D2D64" w:rsidP="009332F8">
      <w:pPr>
        <w:pBdr>
          <w:bottom w:val="single" w:sz="4" w:space="1" w:color="auto"/>
        </w:pBdr>
        <w:rPr>
          <w:rFonts w:cs="Arial"/>
          <w:sz w:val="20"/>
        </w:rPr>
      </w:pPr>
      <w:r>
        <w:rPr>
          <w:rFonts w:cs="Arial"/>
          <w:sz w:val="20"/>
        </w:rPr>
        <w:t xml:space="preserve">A. </w:t>
      </w:r>
      <w:r w:rsidR="009332F8" w:rsidRPr="009332F8">
        <w:rPr>
          <w:rFonts w:cs="Arial"/>
          <w:sz w:val="20"/>
        </w:rPr>
        <w:t>Geschichte der Neuzeit – Die Renaissance</w:t>
      </w:r>
    </w:p>
    <w:p w14:paraId="709CF1E8" w14:textId="77777777" w:rsidR="009332F8" w:rsidRPr="009332F8" w:rsidRDefault="000D2D64" w:rsidP="009332F8">
      <w:pPr>
        <w:rPr>
          <w:rFonts w:cs="Arial"/>
          <w:sz w:val="20"/>
        </w:rPr>
      </w:pPr>
      <w:r>
        <w:rPr>
          <w:rFonts w:cs="Arial"/>
          <w:sz w:val="20"/>
        </w:rPr>
        <w:t xml:space="preserve">1.1 </w:t>
      </w:r>
      <w:r w:rsidR="009332F8" w:rsidRPr="009332F8">
        <w:rPr>
          <w:rFonts w:cs="Arial"/>
          <w:sz w:val="20"/>
        </w:rPr>
        <w:t>Richtig oder Falsch? (2P)</w:t>
      </w:r>
    </w:p>
    <w:p w14:paraId="4FF94498" w14:textId="77777777" w:rsidR="009332F8" w:rsidRPr="009332F8" w:rsidRDefault="009332F8" w:rsidP="009332F8">
      <w:pPr>
        <w:rPr>
          <w:rFonts w:cs="Arial"/>
          <w:sz w:val="20"/>
        </w:rPr>
      </w:pPr>
    </w:p>
    <w:p w14:paraId="28C96A0A" w14:textId="77777777" w:rsidR="009332F8" w:rsidRPr="009332F8" w:rsidRDefault="009332F8" w:rsidP="009332F8">
      <w:pPr>
        <w:rPr>
          <w:rFonts w:cs="Arial"/>
          <w:sz w:val="20"/>
        </w:rPr>
      </w:pPr>
      <w:r w:rsidRPr="009332F8">
        <w:rPr>
          <w:rFonts w:cs="Arial"/>
          <w:sz w:val="20"/>
        </w:rPr>
        <w:t>Kreuzen Sie in den letzten Spalten an, ob die Aussage richtig oder falsch ist.</w:t>
      </w:r>
    </w:p>
    <w:p w14:paraId="51F5CDE9" w14:textId="77777777" w:rsidR="002720DA" w:rsidRDefault="002720DA" w:rsidP="002720DA">
      <w:pPr>
        <w:rPr>
          <w:rFonts w:cs="Arial"/>
          <w:sz w:val="20"/>
        </w:rPr>
      </w:pPr>
    </w:p>
    <w:tbl>
      <w:tblPr>
        <w:tblStyle w:val="Tabellenraster"/>
        <w:tblW w:w="0" w:type="auto"/>
        <w:tblLook w:val="04A0" w:firstRow="1" w:lastRow="0" w:firstColumn="1" w:lastColumn="0" w:noHBand="0" w:noVBand="1"/>
      </w:tblPr>
      <w:tblGrid>
        <w:gridCol w:w="7621"/>
        <w:gridCol w:w="851"/>
        <w:gridCol w:w="740"/>
      </w:tblGrid>
      <w:tr w:rsidR="002720DA" w:rsidRPr="00FD1D96" w14:paraId="4941E5B2" w14:textId="77777777" w:rsidTr="00A80788">
        <w:tc>
          <w:tcPr>
            <w:tcW w:w="7621" w:type="dxa"/>
          </w:tcPr>
          <w:p w14:paraId="5DE93A09" w14:textId="77777777" w:rsidR="002720DA" w:rsidRPr="00FD1D96" w:rsidRDefault="002720DA" w:rsidP="00A80788">
            <w:pPr>
              <w:rPr>
                <w:rFonts w:cs="Arial"/>
                <w:i/>
                <w:sz w:val="20"/>
              </w:rPr>
            </w:pPr>
            <w:r w:rsidRPr="00FD1D96">
              <w:rPr>
                <w:rFonts w:cs="Arial"/>
                <w:i/>
                <w:sz w:val="20"/>
              </w:rPr>
              <w:t>Aussage zur Renaissance</w:t>
            </w:r>
          </w:p>
        </w:tc>
        <w:tc>
          <w:tcPr>
            <w:tcW w:w="851" w:type="dxa"/>
          </w:tcPr>
          <w:p w14:paraId="576455AB" w14:textId="77777777" w:rsidR="002720DA" w:rsidRPr="00FD1D96" w:rsidRDefault="002720DA" w:rsidP="00A80788">
            <w:pPr>
              <w:rPr>
                <w:rFonts w:cs="Arial"/>
                <w:i/>
                <w:sz w:val="20"/>
              </w:rPr>
            </w:pPr>
            <w:r w:rsidRPr="00FD1D96">
              <w:rPr>
                <w:rFonts w:cs="Arial"/>
                <w:i/>
                <w:sz w:val="20"/>
              </w:rPr>
              <w:t>richtig</w:t>
            </w:r>
          </w:p>
        </w:tc>
        <w:tc>
          <w:tcPr>
            <w:tcW w:w="740" w:type="dxa"/>
          </w:tcPr>
          <w:p w14:paraId="3F375843" w14:textId="77777777" w:rsidR="002720DA" w:rsidRPr="00FD1D96" w:rsidRDefault="002720DA" w:rsidP="00A80788">
            <w:pPr>
              <w:rPr>
                <w:rFonts w:cs="Arial"/>
                <w:i/>
                <w:sz w:val="20"/>
              </w:rPr>
            </w:pPr>
            <w:r w:rsidRPr="00FD1D96">
              <w:rPr>
                <w:rFonts w:cs="Arial"/>
                <w:i/>
                <w:sz w:val="20"/>
              </w:rPr>
              <w:t>falsch</w:t>
            </w:r>
          </w:p>
        </w:tc>
      </w:tr>
      <w:tr w:rsidR="002720DA" w14:paraId="253A77C1" w14:textId="77777777" w:rsidTr="00A80788">
        <w:tc>
          <w:tcPr>
            <w:tcW w:w="7621" w:type="dxa"/>
          </w:tcPr>
          <w:p w14:paraId="0015B1F6" w14:textId="77777777" w:rsidR="002720DA" w:rsidRDefault="002720DA" w:rsidP="00A80788">
            <w:pPr>
              <w:rPr>
                <w:rFonts w:cs="Arial"/>
                <w:sz w:val="20"/>
              </w:rPr>
            </w:pPr>
            <w:r>
              <w:rPr>
                <w:rFonts w:cs="Arial"/>
                <w:sz w:val="20"/>
              </w:rPr>
              <w:t>Die Hauptnahrungsmittel der Menschen vor der Renaissance waren Getreide, Kohl, Mais und Tomaten aus Italien.</w:t>
            </w:r>
          </w:p>
        </w:tc>
        <w:tc>
          <w:tcPr>
            <w:tcW w:w="851" w:type="dxa"/>
          </w:tcPr>
          <w:p w14:paraId="5B58EB1B" w14:textId="77777777" w:rsidR="002720DA" w:rsidRPr="00E863FE" w:rsidRDefault="002720DA" w:rsidP="00A80788">
            <w:pPr>
              <w:rPr>
                <w:rFonts w:cs="Arial"/>
                <w:color w:val="FF0000"/>
                <w:sz w:val="20"/>
              </w:rPr>
            </w:pPr>
          </w:p>
        </w:tc>
        <w:tc>
          <w:tcPr>
            <w:tcW w:w="740" w:type="dxa"/>
          </w:tcPr>
          <w:p w14:paraId="7D40423F" w14:textId="77777777" w:rsidR="002720DA" w:rsidRPr="00E863FE" w:rsidRDefault="00E863FE" w:rsidP="00A80788">
            <w:pPr>
              <w:rPr>
                <w:rFonts w:cs="Arial"/>
                <w:color w:val="FF0000"/>
                <w:sz w:val="20"/>
              </w:rPr>
            </w:pPr>
            <w:r>
              <w:rPr>
                <w:rFonts w:cs="Arial"/>
                <w:color w:val="FF0000"/>
                <w:sz w:val="20"/>
              </w:rPr>
              <w:t>x</w:t>
            </w:r>
          </w:p>
        </w:tc>
      </w:tr>
      <w:tr w:rsidR="002720DA" w14:paraId="7CAA2AD5" w14:textId="77777777" w:rsidTr="00A80788">
        <w:tc>
          <w:tcPr>
            <w:tcW w:w="7621" w:type="dxa"/>
          </w:tcPr>
          <w:p w14:paraId="4F10ED2C" w14:textId="77777777" w:rsidR="002720DA" w:rsidRDefault="002720DA" w:rsidP="00A80788">
            <w:pPr>
              <w:rPr>
                <w:rFonts w:cs="Arial"/>
                <w:sz w:val="20"/>
              </w:rPr>
            </w:pPr>
            <w:r>
              <w:rPr>
                <w:rFonts w:cs="Arial"/>
                <w:sz w:val="20"/>
              </w:rPr>
              <w:t>Das Zeitalter der Renaissance dauert von ca. 1350 bis zum Beginn des 17. Jahrhunderts.</w:t>
            </w:r>
          </w:p>
        </w:tc>
        <w:tc>
          <w:tcPr>
            <w:tcW w:w="851" w:type="dxa"/>
          </w:tcPr>
          <w:p w14:paraId="57678474" w14:textId="77777777" w:rsidR="002720DA" w:rsidRPr="00E863FE" w:rsidRDefault="00E863FE" w:rsidP="00A80788">
            <w:pPr>
              <w:rPr>
                <w:rFonts w:cs="Arial"/>
                <w:color w:val="FF0000"/>
                <w:sz w:val="20"/>
              </w:rPr>
            </w:pPr>
            <w:r>
              <w:rPr>
                <w:rFonts w:cs="Arial"/>
                <w:color w:val="FF0000"/>
                <w:sz w:val="20"/>
              </w:rPr>
              <w:t>x</w:t>
            </w:r>
          </w:p>
        </w:tc>
        <w:tc>
          <w:tcPr>
            <w:tcW w:w="740" w:type="dxa"/>
          </w:tcPr>
          <w:p w14:paraId="39513D51" w14:textId="77777777" w:rsidR="002720DA" w:rsidRPr="00E863FE" w:rsidRDefault="002720DA" w:rsidP="00A80788">
            <w:pPr>
              <w:rPr>
                <w:rFonts w:cs="Arial"/>
                <w:color w:val="FF0000"/>
                <w:sz w:val="20"/>
              </w:rPr>
            </w:pPr>
          </w:p>
        </w:tc>
      </w:tr>
      <w:tr w:rsidR="002720DA" w14:paraId="29BCA3C4" w14:textId="77777777" w:rsidTr="00A80788">
        <w:tc>
          <w:tcPr>
            <w:tcW w:w="7621" w:type="dxa"/>
          </w:tcPr>
          <w:p w14:paraId="273A287D" w14:textId="77777777" w:rsidR="002720DA" w:rsidRDefault="002720DA" w:rsidP="00A80788">
            <w:pPr>
              <w:rPr>
                <w:rFonts w:cs="Arial"/>
                <w:sz w:val="20"/>
              </w:rPr>
            </w:pPr>
            <w:r>
              <w:rPr>
                <w:rFonts w:cs="Arial"/>
                <w:sz w:val="20"/>
              </w:rPr>
              <w:t>Die „Kopernikanische Wende“ besagt, dass das Weltbild nicht mehr die Sonne im Zentrum des Alls sieht, sondern die Erde.</w:t>
            </w:r>
          </w:p>
        </w:tc>
        <w:tc>
          <w:tcPr>
            <w:tcW w:w="851" w:type="dxa"/>
          </w:tcPr>
          <w:p w14:paraId="7D3007AB" w14:textId="77777777" w:rsidR="002720DA" w:rsidRPr="00E863FE" w:rsidRDefault="002720DA" w:rsidP="00A80788">
            <w:pPr>
              <w:rPr>
                <w:rFonts w:cs="Arial"/>
                <w:color w:val="FF0000"/>
                <w:sz w:val="20"/>
              </w:rPr>
            </w:pPr>
          </w:p>
        </w:tc>
        <w:tc>
          <w:tcPr>
            <w:tcW w:w="740" w:type="dxa"/>
          </w:tcPr>
          <w:p w14:paraId="36A3172B" w14:textId="77777777" w:rsidR="002720DA" w:rsidRPr="00E863FE" w:rsidRDefault="00E863FE" w:rsidP="00A80788">
            <w:pPr>
              <w:rPr>
                <w:rFonts w:cs="Arial"/>
                <w:color w:val="FF0000"/>
                <w:sz w:val="20"/>
              </w:rPr>
            </w:pPr>
            <w:r>
              <w:rPr>
                <w:rFonts w:cs="Arial"/>
                <w:color w:val="FF0000"/>
                <w:sz w:val="20"/>
              </w:rPr>
              <w:t>x</w:t>
            </w:r>
          </w:p>
        </w:tc>
      </w:tr>
      <w:tr w:rsidR="002720DA" w14:paraId="77134F9D" w14:textId="77777777" w:rsidTr="00A80788">
        <w:tc>
          <w:tcPr>
            <w:tcW w:w="7621" w:type="dxa"/>
          </w:tcPr>
          <w:p w14:paraId="44E35332" w14:textId="77777777" w:rsidR="002720DA" w:rsidRDefault="002720DA" w:rsidP="00A80788">
            <w:pPr>
              <w:rPr>
                <w:rFonts w:cs="Arial"/>
                <w:sz w:val="20"/>
              </w:rPr>
            </w:pPr>
            <w:r>
              <w:rPr>
                <w:rFonts w:cs="Arial"/>
                <w:sz w:val="20"/>
              </w:rPr>
              <w:t xml:space="preserve">Leonardo da Vinci erstellt neben Kunstwerken vor allem auch Möbel. </w:t>
            </w:r>
          </w:p>
        </w:tc>
        <w:tc>
          <w:tcPr>
            <w:tcW w:w="851" w:type="dxa"/>
          </w:tcPr>
          <w:p w14:paraId="5FFB7975" w14:textId="77777777" w:rsidR="002720DA" w:rsidRPr="00E863FE" w:rsidRDefault="002720DA" w:rsidP="00A80788">
            <w:pPr>
              <w:rPr>
                <w:rFonts w:cs="Arial"/>
                <w:color w:val="FF0000"/>
                <w:sz w:val="20"/>
              </w:rPr>
            </w:pPr>
          </w:p>
        </w:tc>
        <w:tc>
          <w:tcPr>
            <w:tcW w:w="740" w:type="dxa"/>
          </w:tcPr>
          <w:p w14:paraId="4D6F649B" w14:textId="77777777" w:rsidR="002720DA" w:rsidRPr="00E863FE" w:rsidRDefault="002720DA" w:rsidP="00A80788">
            <w:pPr>
              <w:rPr>
                <w:rFonts w:cs="Arial"/>
                <w:color w:val="FF0000"/>
                <w:sz w:val="20"/>
              </w:rPr>
            </w:pPr>
          </w:p>
          <w:p w14:paraId="457365C0" w14:textId="77777777" w:rsidR="002720DA" w:rsidRPr="00E863FE" w:rsidRDefault="00E863FE" w:rsidP="00A80788">
            <w:pPr>
              <w:rPr>
                <w:rFonts w:cs="Arial"/>
                <w:color w:val="FF0000"/>
                <w:sz w:val="20"/>
              </w:rPr>
            </w:pPr>
            <w:r>
              <w:rPr>
                <w:rFonts w:cs="Arial"/>
                <w:color w:val="FF0000"/>
                <w:sz w:val="20"/>
              </w:rPr>
              <w:t>x</w:t>
            </w:r>
          </w:p>
        </w:tc>
      </w:tr>
      <w:tr w:rsidR="002720DA" w14:paraId="3D295F38" w14:textId="77777777" w:rsidTr="00A80788">
        <w:tc>
          <w:tcPr>
            <w:tcW w:w="7621" w:type="dxa"/>
          </w:tcPr>
          <w:p w14:paraId="3AE22436" w14:textId="77777777" w:rsidR="002720DA" w:rsidRDefault="002720DA" w:rsidP="00A80788">
            <w:pPr>
              <w:rPr>
                <w:rFonts w:cs="Arial"/>
                <w:sz w:val="20"/>
              </w:rPr>
            </w:pPr>
            <w:r>
              <w:rPr>
                <w:rFonts w:cs="Arial"/>
                <w:sz w:val="20"/>
              </w:rPr>
              <w:t>„Renaissance“ heisst „Wiedererkennen“. Es ist eine Sonderform von „reconaitre“.</w:t>
            </w:r>
          </w:p>
        </w:tc>
        <w:tc>
          <w:tcPr>
            <w:tcW w:w="851" w:type="dxa"/>
          </w:tcPr>
          <w:p w14:paraId="1093EDEF" w14:textId="77777777" w:rsidR="002720DA" w:rsidRPr="00E863FE" w:rsidRDefault="002720DA" w:rsidP="00A80788">
            <w:pPr>
              <w:rPr>
                <w:rFonts w:cs="Arial"/>
                <w:color w:val="FF0000"/>
                <w:sz w:val="20"/>
              </w:rPr>
            </w:pPr>
          </w:p>
        </w:tc>
        <w:tc>
          <w:tcPr>
            <w:tcW w:w="740" w:type="dxa"/>
          </w:tcPr>
          <w:p w14:paraId="161B93C9" w14:textId="77777777" w:rsidR="002720DA" w:rsidRPr="00E863FE" w:rsidRDefault="002720DA" w:rsidP="00A80788">
            <w:pPr>
              <w:rPr>
                <w:rFonts w:cs="Arial"/>
                <w:color w:val="FF0000"/>
                <w:sz w:val="20"/>
              </w:rPr>
            </w:pPr>
          </w:p>
          <w:p w14:paraId="3B015512" w14:textId="77777777" w:rsidR="002720DA" w:rsidRPr="00E863FE" w:rsidRDefault="00E863FE" w:rsidP="00A80788">
            <w:pPr>
              <w:rPr>
                <w:rFonts w:cs="Arial"/>
                <w:color w:val="FF0000"/>
                <w:sz w:val="20"/>
              </w:rPr>
            </w:pPr>
            <w:r>
              <w:rPr>
                <w:rFonts w:cs="Arial"/>
                <w:color w:val="FF0000"/>
                <w:sz w:val="20"/>
              </w:rPr>
              <w:t>x</w:t>
            </w:r>
          </w:p>
        </w:tc>
      </w:tr>
      <w:tr w:rsidR="002720DA" w14:paraId="6E780E7C" w14:textId="77777777" w:rsidTr="00A80788">
        <w:tc>
          <w:tcPr>
            <w:tcW w:w="7621" w:type="dxa"/>
          </w:tcPr>
          <w:p w14:paraId="7736AC5A" w14:textId="77777777" w:rsidR="002720DA" w:rsidRDefault="002720DA" w:rsidP="00A80788">
            <w:pPr>
              <w:rPr>
                <w:rFonts w:cs="Arial"/>
                <w:sz w:val="20"/>
              </w:rPr>
            </w:pPr>
            <w:r>
              <w:rPr>
                <w:rFonts w:cs="Arial"/>
                <w:sz w:val="20"/>
              </w:rPr>
              <w:t>Eine von Luther geprägte Redensart ist „das tägliche Brot“.</w:t>
            </w:r>
          </w:p>
        </w:tc>
        <w:tc>
          <w:tcPr>
            <w:tcW w:w="851" w:type="dxa"/>
          </w:tcPr>
          <w:p w14:paraId="077EDDB4" w14:textId="77777777" w:rsidR="002720DA" w:rsidRPr="00E863FE" w:rsidRDefault="00E863FE" w:rsidP="00A80788">
            <w:pPr>
              <w:rPr>
                <w:rFonts w:cs="Arial"/>
                <w:color w:val="FF0000"/>
                <w:sz w:val="20"/>
              </w:rPr>
            </w:pPr>
            <w:r>
              <w:rPr>
                <w:rFonts w:cs="Arial"/>
                <w:color w:val="FF0000"/>
                <w:sz w:val="20"/>
              </w:rPr>
              <w:t>x</w:t>
            </w:r>
          </w:p>
        </w:tc>
        <w:tc>
          <w:tcPr>
            <w:tcW w:w="740" w:type="dxa"/>
          </w:tcPr>
          <w:p w14:paraId="290BF02C" w14:textId="77777777" w:rsidR="002720DA" w:rsidRPr="00E863FE" w:rsidRDefault="002720DA" w:rsidP="00A80788">
            <w:pPr>
              <w:rPr>
                <w:rFonts w:cs="Arial"/>
                <w:color w:val="FF0000"/>
                <w:sz w:val="20"/>
              </w:rPr>
            </w:pPr>
          </w:p>
          <w:p w14:paraId="4A09A126" w14:textId="77777777" w:rsidR="002720DA" w:rsidRPr="00E863FE" w:rsidRDefault="002720DA" w:rsidP="00A80788">
            <w:pPr>
              <w:rPr>
                <w:rFonts w:cs="Arial"/>
                <w:color w:val="FF0000"/>
                <w:sz w:val="20"/>
              </w:rPr>
            </w:pPr>
          </w:p>
        </w:tc>
      </w:tr>
    </w:tbl>
    <w:p w14:paraId="456D6E22" w14:textId="77777777" w:rsidR="00F603C1" w:rsidRDefault="00F603C1" w:rsidP="00AC5050">
      <w:pPr>
        <w:rPr>
          <w:rFonts w:cs="Arial"/>
          <w:sz w:val="20"/>
        </w:rPr>
      </w:pPr>
    </w:p>
    <w:p w14:paraId="76046AE5" w14:textId="0C982FC6" w:rsidR="00AC5050" w:rsidRDefault="00AC5050" w:rsidP="00AC5050">
      <w:pPr>
        <w:rPr>
          <w:rFonts w:cs="Arial"/>
          <w:sz w:val="20"/>
        </w:rPr>
      </w:pPr>
      <w:r>
        <w:rPr>
          <w:rFonts w:cs="Arial"/>
          <w:sz w:val="20"/>
        </w:rPr>
        <w:t xml:space="preserve">1.1 </w:t>
      </w:r>
      <w:r w:rsidR="000D2D64">
        <w:rPr>
          <w:rFonts w:cs="Arial"/>
          <w:sz w:val="20"/>
        </w:rPr>
        <w:t>Erläutern Sie 2</w:t>
      </w:r>
      <w:r>
        <w:rPr>
          <w:rFonts w:cs="Arial"/>
          <w:sz w:val="20"/>
        </w:rPr>
        <w:t xml:space="preserve"> </w:t>
      </w:r>
      <w:r w:rsidR="00445304">
        <w:rPr>
          <w:rFonts w:cs="Arial"/>
          <w:sz w:val="20"/>
        </w:rPr>
        <w:t>Merkmale des Humanismus. (2 P)</w:t>
      </w:r>
    </w:p>
    <w:p w14:paraId="7FEF5F55" w14:textId="77777777" w:rsidR="00E863FE" w:rsidRPr="00210134" w:rsidRDefault="00E863FE" w:rsidP="00E863FE">
      <w:pPr>
        <w:pBdr>
          <w:bottom w:val="single" w:sz="4" w:space="1" w:color="auto"/>
        </w:pBdr>
        <w:rPr>
          <w:rFonts w:cs="Arial"/>
          <w:color w:val="FF0000"/>
          <w:sz w:val="28"/>
          <w:szCs w:val="28"/>
        </w:rPr>
      </w:pPr>
      <w:r w:rsidRPr="00210134">
        <w:rPr>
          <w:rFonts w:cs="Arial"/>
          <w:color w:val="FF0000"/>
          <w:sz w:val="28"/>
          <w:szCs w:val="28"/>
        </w:rPr>
        <w:t>Selbstständiges Denken</w:t>
      </w:r>
      <w:r>
        <w:rPr>
          <w:rFonts w:cs="Arial"/>
          <w:color w:val="FF0000"/>
          <w:sz w:val="28"/>
          <w:szCs w:val="28"/>
        </w:rPr>
        <w:t>/Bildung/Entdeckungen</w:t>
      </w:r>
    </w:p>
    <w:p w14:paraId="1D294434" w14:textId="77777777" w:rsidR="00E863FE" w:rsidRPr="00210134" w:rsidRDefault="00E863FE" w:rsidP="00A42966">
      <w:pPr>
        <w:tabs>
          <w:tab w:val="left" w:pos="5245"/>
        </w:tabs>
        <w:rPr>
          <w:rFonts w:cs="Arial"/>
          <w:color w:val="FF0000"/>
          <w:sz w:val="28"/>
          <w:szCs w:val="28"/>
        </w:rPr>
      </w:pPr>
    </w:p>
    <w:p w14:paraId="532A5056" w14:textId="77777777" w:rsidR="00E863FE" w:rsidRPr="00210134" w:rsidRDefault="00E863FE" w:rsidP="00E863FE">
      <w:pPr>
        <w:pBdr>
          <w:bottom w:val="single" w:sz="4" w:space="1" w:color="auto"/>
        </w:pBdr>
        <w:rPr>
          <w:rFonts w:cs="Arial"/>
          <w:color w:val="FF0000"/>
          <w:sz w:val="28"/>
          <w:szCs w:val="28"/>
        </w:rPr>
      </w:pPr>
      <w:r w:rsidRPr="00210134">
        <w:rPr>
          <w:rFonts w:cs="Arial"/>
          <w:color w:val="FF0000"/>
          <w:sz w:val="28"/>
          <w:szCs w:val="28"/>
        </w:rPr>
        <w:t>Humanismus: Der Mensch als Massstab</w:t>
      </w:r>
    </w:p>
    <w:p w14:paraId="0010F88C" w14:textId="3727557D" w:rsidR="00AC5050" w:rsidRDefault="00AC5050" w:rsidP="00AC5050">
      <w:pPr>
        <w:rPr>
          <w:rFonts w:cs="Arial"/>
          <w:sz w:val="20"/>
        </w:rPr>
      </w:pPr>
    </w:p>
    <w:p w14:paraId="261BC30B" w14:textId="77777777" w:rsidR="00AC5050" w:rsidRPr="00E00310" w:rsidRDefault="00AC5050" w:rsidP="00AC5050">
      <w:pPr>
        <w:rPr>
          <w:rFonts w:cs="Arial"/>
          <w:sz w:val="20"/>
        </w:rPr>
      </w:pPr>
      <w:r>
        <w:rPr>
          <w:rFonts w:cs="Arial"/>
          <w:sz w:val="20"/>
        </w:rPr>
        <w:t xml:space="preserve">1.2 </w:t>
      </w:r>
      <w:r w:rsidR="009A2DB3">
        <w:rPr>
          <w:rFonts w:cs="Arial"/>
          <w:sz w:val="20"/>
        </w:rPr>
        <w:t>Wodurch unterscheiden sich die Renaissance vom Humanismus?</w:t>
      </w:r>
      <w:r>
        <w:rPr>
          <w:rFonts w:cs="Arial"/>
          <w:sz w:val="20"/>
        </w:rPr>
        <w:t xml:space="preserve"> </w:t>
      </w:r>
      <w:r w:rsidR="00445304">
        <w:rPr>
          <w:rFonts w:cs="Arial"/>
          <w:sz w:val="20"/>
        </w:rPr>
        <w:t>(2 P)</w:t>
      </w:r>
    </w:p>
    <w:p w14:paraId="78D9B886" w14:textId="5D56CEC4" w:rsidR="00AC5050" w:rsidRDefault="00AC5050" w:rsidP="00AC5050">
      <w:pPr>
        <w:pBdr>
          <w:bottom w:val="single" w:sz="4" w:space="1" w:color="auto"/>
        </w:pBdr>
        <w:rPr>
          <w:rFonts w:cs="Arial"/>
          <w:sz w:val="20"/>
        </w:rPr>
      </w:pPr>
    </w:p>
    <w:p w14:paraId="45B3EA3B" w14:textId="77777777" w:rsidR="00AC5050" w:rsidRPr="00B501F5" w:rsidRDefault="00B501F5" w:rsidP="00AC5050">
      <w:pPr>
        <w:pBdr>
          <w:bottom w:val="single" w:sz="4" w:space="1" w:color="auto"/>
        </w:pBdr>
        <w:rPr>
          <w:rFonts w:cs="Arial"/>
          <w:color w:val="FF0000"/>
        </w:rPr>
      </w:pPr>
      <w:r w:rsidRPr="00B501F5">
        <w:rPr>
          <w:rFonts w:cs="Arial"/>
          <w:color w:val="FF0000"/>
        </w:rPr>
        <w:t>Renaissance ist ein Begriff, der vor allem die Kunst betrifft.</w:t>
      </w:r>
    </w:p>
    <w:p w14:paraId="222DB573" w14:textId="77777777" w:rsidR="00AC5050" w:rsidRPr="00B501F5" w:rsidRDefault="00B501F5" w:rsidP="00AC5050">
      <w:pPr>
        <w:rPr>
          <w:rFonts w:cs="Arial"/>
          <w:color w:val="FF0000"/>
        </w:rPr>
      </w:pPr>
      <w:r w:rsidRPr="00B501F5">
        <w:rPr>
          <w:rFonts w:cs="Arial"/>
          <w:color w:val="FF0000"/>
        </w:rPr>
        <w:t>Humanismus ist ein allgemeinerer Begriff, der die Betonung des Menschen im Zentrum von Philosophie, Kunst und Wissenschaft stehend in den Vordergrund rückt.</w:t>
      </w:r>
    </w:p>
    <w:p w14:paraId="4E96B25A" w14:textId="77777777" w:rsidR="00445304" w:rsidRDefault="00445304" w:rsidP="00445304">
      <w:pPr>
        <w:rPr>
          <w:rFonts w:cs="Arial"/>
          <w:sz w:val="20"/>
        </w:rPr>
      </w:pPr>
    </w:p>
    <w:p w14:paraId="0644FBAB" w14:textId="77777777" w:rsidR="00445304" w:rsidRDefault="00445304" w:rsidP="00AC5050">
      <w:pPr>
        <w:rPr>
          <w:rFonts w:cs="Arial"/>
          <w:sz w:val="20"/>
        </w:rPr>
      </w:pPr>
    </w:p>
    <w:p w14:paraId="1F7781DA" w14:textId="77777777" w:rsidR="00AC5050" w:rsidRDefault="00445304" w:rsidP="00AC5050">
      <w:pPr>
        <w:rPr>
          <w:rFonts w:cs="Arial"/>
          <w:sz w:val="20"/>
        </w:rPr>
      </w:pPr>
      <w:r>
        <w:rPr>
          <w:rFonts w:cs="Arial"/>
          <w:sz w:val="20"/>
        </w:rPr>
        <w:t>1.3</w:t>
      </w:r>
      <w:r w:rsidR="00AC5050">
        <w:rPr>
          <w:rFonts w:cs="Arial"/>
          <w:sz w:val="20"/>
        </w:rPr>
        <w:t xml:space="preserve"> In der Renaissance gibt es einige wichtige Entdeckungen und Erfindungen. Erläutern Sie je eine Entdeckung und eine Erfindung. (2P)</w:t>
      </w:r>
    </w:p>
    <w:p w14:paraId="46BD3A8C" w14:textId="77777777" w:rsidR="00AC5050" w:rsidRDefault="00AC5050" w:rsidP="00AC5050">
      <w:pPr>
        <w:pBdr>
          <w:bottom w:val="single" w:sz="4" w:space="1" w:color="auto"/>
        </w:pBdr>
        <w:rPr>
          <w:rFonts w:cs="Arial"/>
          <w:sz w:val="20"/>
        </w:rPr>
      </w:pPr>
    </w:p>
    <w:p w14:paraId="647BE918" w14:textId="77777777" w:rsidR="00AC5050" w:rsidRDefault="00445304" w:rsidP="00AC5050">
      <w:pPr>
        <w:pBdr>
          <w:bottom w:val="single" w:sz="4" w:space="1" w:color="auto"/>
        </w:pBdr>
        <w:rPr>
          <w:rFonts w:cs="Arial"/>
          <w:sz w:val="20"/>
        </w:rPr>
      </w:pPr>
      <w:r>
        <w:rPr>
          <w:rFonts w:cs="Arial"/>
          <w:sz w:val="20"/>
        </w:rPr>
        <w:t>a) Entdeckung</w:t>
      </w:r>
    </w:p>
    <w:p w14:paraId="0BE79B97" w14:textId="77777777" w:rsidR="00AC5050" w:rsidRPr="00301182" w:rsidRDefault="00AC5050" w:rsidP="00301182">
      <w:pPr>
        <w:rPr>
          <w:rFonts w:cs="Arial"/>
        </w:rPr>
      </w:pPr>
    </w:p>
    <w:p w14:paraId="4F48A325" w14:textId="77777777" w:rsidR="00301182" w:rsidRPr="00301182" w:rsidRDefault="00E863FE" w:rsidP="00301182">
      <w:pPr>
        <w:rPr>
          <w:rFonts w:cs="Arial"/>
          <w:color w:val="FF0000"/>
        </w:rPr>
      </w:pPr>
      <w:r w:rsidRPr="00301182">
        <w:rPr>
          <w:rFonts w:cs="Arial"/>
          <w:color w:val="FF0000"/>
        </w:rPr>
        <w:t>Amerika wurde entdeckt</w:t>
      </w:r>
    </w:p>
    <w:p w14:paraId="30A795E0" w14:textId="77777777" w:rsidR="00301182" w:rsidRPr="00301182" w:rsidRDefault="00301182" w:rsidP="00301182">
      <w:pPr>
        <w:rPr>
          <w:rFonts w:cs="Arial"/>
          <w:color w:val="FF0000"/>
        </w:rPr>
      </w:pPr>
      <w:r w:rsidRPr="00301182">
        <w:rPr>
          <w:rFonts w:cs="Arial"/>
          <w:color w:val="FF0000"/>
        </w:rPr>
        <w:t>Kopernikus: Sonne im Zentrum des Universums</w:t>
      </w:r>
    </w:p>
    <w:p w14:paraId="4EC4BF7A" w14:textId="77777777" w:rsidR="00445304" w:rsidRDefault="00445304" w:rsidP="00445304">
      <w:pPr>
        <w:pBdr>
          <w:bottom w:val="single" w:sz="4" w:space="1" w:color="auto"/>
        </w:pBdr>
        <w:rPr>
          <w:rFonts w:cs="Arial"/>
          <w:sz w:val="20"/>
        </w:rPr>
      </w:pPr>
      <w:r>
        <w:rPr>
          <w:rFonts w:cs="Arial"/>
          <w:sz w:val="20"/>
        </w:rPr>
        <w:t>B) Erfindung</w:t>
      </w:r>
    </w:p>
    <w:p w14:paraId="6CF27C9D" w14:textId="77777777" w:rsidR="00445304" w:rsidRDefault="00445304" w:rsidP="00445304">
      <w:pPr>
        <w:rPr>
          <w:rFonts w:cs="Arial"/>
          <w:sz w:val="20"/>
        </w:rPr>
      </w:pPr>
    </w:p>
    <w:p w14:paraId="2DA39650" w14:textId="77777777" w:rsidR="00301182" w:rsidRDefault="00B501F5" w:rsidP="00B501F5">
      <w:pPr>
        <w:pBdr>
          <w:bottom w:val="single" w:sz="4" w:space="1" w:color="auto"/>
        </w:pBdr>
        <w:rPr>
          <w:rFonts w:cs="Arial"/>
          <w:color w:val="FF0000"/>
        </w:rPr>
      </w:pPr>
      <w:r w:rsidRPr="00301182">
        <w:rPr>
          <w:rFonts w:cs="Arial"/>
          <w:color w:val="FF0000"/>
        </w:rPr>
        <w:t>Buc</w:t>
      </w:r>
      <w:r w:rsidR="00EB0351">
        <w:rPr>
          <w:rFonts w:cs="Arial"/>
          <w:color w:val="FF0000"/>
        </w:rPr>
        <w:t>hdruck mit beweglichen Lettern</w:t>
      </w:r>
    </w:p>
    <w:p w14:paraId="77CA3787" w14:textId="77777777" w:rsidR="00301182" w:rsidRDefault="00EB0351" w:rsidP="00B501F5">
      <w:pPr>
        <w:pBdr>
          <w:bottom w:val="single" w:sz="4" w:space="1" w:color="auto"/>
        </w:pBdr>
        <w:rPr>
          <w:rFonts w:cs="Arial"/>
          <w:color w:val="FF0000"/>
        </w:rPr>
      </w:pPr>
      <w:r>
        <w:rPr>
          <w:rFonts w:cs="Arial"/>
          <w:color w:val="FF0000"/>
        </w:rPr>
        <w:t>Navigationsinstrumente</w:t>
      </w:r>
    </w:p>
    <w:p w14:paraId="23C1264A" w14:textId="77777777" w:rsidR="00B501F5" w:rsidRPr="00301182" w:rsidRDefault="00B501F5" w:rsidP="00B501F5">
      <w:pPr>
        <w:pBdr>
          <w:bottom w:val="single" w:sz="4" w:space="1" w:color="auto"/>
        </w:pBdr>
        <w:rPr>
          <w:rFonts w:cs="Arial"/>
          <w:color w:val="FF0000"/>
        </w:rPr>
      </w:pPr>
      <w:r w:rsidRPr="00301182">
        <w:rPr>
          <w:rFonts w:cs="Arial"/>
          <w:color w:val="FF0000"/>
        </w:rPr>
        <w:t>Teleskop</w:t>
      </w:r>
    </w:p>
    <w:p w14:paraId="43E69C41" w14:textId="77777777" w:rsidR="00B501F5" w:rsidRPr="00301182" w:rsidRDefault="00B501F5" w:rsidP="00B501F5">
      <w:pPr>
        <w:rPr>
          <w:rFonts w:cs="Arial"/>
          <w:color w:val="FF0000"/>
        </w:rPr>
      </w:pPr>
      <w:r w:rsidRPr="00301182">
        <w:rPr>
          <w:rFonts w:cs="Arial"/>
          <w:color w:val="FF0000"/>
        </w:rPr>
        <w:t>tragbare Uhr</w:t>
      </w:r>
    </w:p>
    <w:p w14:paraId="0CFC5C3C" w14:textId="77777777" w:rsidR="00F603C1" w:rsidRDefault="00F603C1" w:rsidP="000D2D64">
      <w:pPr>
        <w:pBdr>
          <w:bottom w:val="single" w:sz="4" w:space="1" w:color="auto"/>
        </w:pBdr>
        <w:rPr>
          <w:rFonts w:cs="Arial"/>
        </w:rPr>
      </w:pPr>
    </w:p>
    <w:p w14:paraId="0499AFFD" w14:textId="77777777" w:rsidR="00F603C1" w:rsidRDefault="00F603C1" w:rsidP="000D2D64">
      <w:pPr>
        <w:pBdr>
          <w:bottom w:val="single" w:sz="4" w:space="1" w:color="auto"/>
        </w:pBdr>
        <w:rPr>
          <w:rFonts w:cs="Arial"/>
        </w:rPr>
      </w:pPr>
    </w:p>
    <w:p w14:paraId="2A39632F" w14:textId="77777777" w:rsidR="00F603C1" w:rsidRDefault="00F603C1" w:rsidP="000D2D64">
      <w:pPr>
        <w:pBdr>
          <w:bottom w:val="single" w:sz="4" w:space="1" w:color="auto"/>
        </w:pBdr>
        <w:rPr>
          <w:rFonts w:cs="Arial"/>
        </w:rPr>
      </w:pPr>
    </w:p>
    <w:p w14:paraId="3094695F" w14:textId="77777777" w:rsidR="00F603C1" w:rsidRDefault="00F603C1" w:rsidP="000D2D64">
      <w:pPr>
        <w:pBdr>
          <w:bottom w:val="single" w:sz="4" w:space="1" w:color="auto"/>
        </w:pBdr>
        <w:rPr>
          <w:rFonts w:cs="Arial"/>
        </w:rPr>
      </w:pPr>
    </w:p>
    <w:p w14:paraId="434F9B6C" w14:textId="3FE7898B" w:rsidR="000D2D64" w:rsidRPr="00FB5F49" w:rsidRDefault="000D2D64" w:rsidP="000D2D64">
      <w:pPr>
        <w:pBdr>
          <w:bottom w:val="single" w:sz="4" w:space="1" w:color="auto"/>
        </w:pBdr>
        <w:rPr>
          <w:rFonts w:cs="Arial"/>
          <w:sz w:val="20"/>
        </w:rPr>
      </w:pPr>
      <w:r>
        <w:rPr>
          <w:rFonts w:cs="Arial"/>
          <w:sz w:val="20"/>
        </w:rPr>
        <w:lastRenderedPageBreak/>
        <w:t>1.5</w:t>
      </w:r>
      <w:r w:rsidRPr="00FB5F49">
        <w:rPr>
          <w:rFonts w:cs="Arial"/>
          <w:sz w:val="20"/>
        </w:rPr>
        <w:t xml:space="preserve"> Lexikoneintrag korrigieren</w:t>
      </w:r>
    </w:p>
    <w:p w14:paraId="600A5FF1" w14:textId="77777777" w:rsidR="000D2D64" w:rsidRDefault="000D2D64" w:rsidP="000D2D64">
      <w:pPr>
        <w:rPr>
          <w:rFonts w:cs="Arial"/>
          <w:sz w:val="20"/>
        </w:rPr>
      </w:pPr>
    </w:p>
    <w:p w14:paraId="090F8076" w14:textId="77777777" w:rsidR="000D2D64" w:rsidRDefault="000D2D64" w:rsidP="000D2D64">
      <w:pPr>
        <w:rPr>
          <w:rFonts w:cs="Arial"/>
          <w:sz w:val="20"/>
        </w:rPr>
      </w:pPr>
      <w:r>
        <w:rPr>
          <w:rFonts w:cs="Arial"/>
          <w:sz w:val="20"/>
        </w:rPr>
        <w:t xml:space="preserve">Dieser Text aus Wikipedia wurde an 3 Stellen geändert, so dass die Aussagen </w:t>
      </w:r>
      <w:r w:rsidRPr="00726E2F">
        <w:rPr>
          <w:rFonts w:cs="Arial"/>
          <w:b/>
          <w:sz w:val="20"/>
        </w:rPr>
        <w:t>inhaltlich</w:t>
      </w:r>
      <w:r>
        <w:rPr>
          <w:rFonts w:cs="Arial"/>
          <w:sz w:val="20"/>
        </w:rPr>
        <w:t xml:space="preserve"> falsch oder widersprüchlich sind. </w:t>
      </w:r>
      <w:r w:rsidRPr="000F1C9A">
        <w:rPr>
          <w:rFonts w:cs="Arial"/>
          <w:sz w:val="20"/>
          <w:highlight w:val="yellow"/>
        </w:rPr>
        <w:t>Markieren</w:t>
      </w:r>
      <w:r>
        <w:rPr>
          <w:rFonts w:cs="Arial"/>
          <w:sz w:val="20"/>
        </w:rPr>
        <w:t xml:space="preserve"> Sie diese Stellen und berichtigen Sie sie.</w:t>
      </w:r>
    </w:p>
    <w:p w14:paraId="32BFF587" w14:textId="77777777" w:rsidR="000D2D64" w:rsidRDefault="000D2D64" w:rsidP="000D2D64">
      <w:pPr>
        <w:rPr>
          <w:rFonts w:cs="Arial"/>
          <w:sz w:val="20"/>
        </w:rPr>
      </w:pPr>
      <w:r>
        <w:rPr>
          <w:rFonts w:cs="Arial"/>
          <w:sz w:val="20"/>
        </w:rPr>
        <w:t>(Namen und Daten wurden nicht geändert. Grammatik oder Schreibfehler spielen keine Rolle; 3 Punkte)</w:t>
      </w:r>
    </w:p>
    <w:p w14:paraId="093AFA89" w14:textId="77777777" w:rsidR="000D2D64" w:rsidRPr="001713A8" w:rsidRDefault="000D2D64" w:rsidP="000D2D64">
      <w:pPr>
        <w:rPr>
          <w:rFonts w:cs="Arial"/>
          <w:sz w:val="20"/>
        </w:rPr>
      </w:pPr>
    </w:p>
    <w:p w14:paraId="36AA1FFA" w14:textId="77777777" w:rsidR="000D2D64" w:rsidRDefault="000D2D64" w:rsidP="000D2D64">
      <w:pPr>
        <w:pStyle w:val="StandardWeb"/>
        <w:ind w:left="720"/>
      </w:pPr>
      <w:r>
        <w:rPr>
          <w:b/>
          <w:bCs/>
        </w:rPr>
        <w:t>Renaissance</w:t>
      </w:r>
      <w:r>
        <w:t xml:space="preserve"> [</w:t>
      </w:r>
      <w:r w:rsidRPr="00623C4C">
        <w:rPr>
          <w:rStyle w:val="ipa"/>
        </w:rPr>
        <w:t>ʀənɛˈsɑ̃s</w:t>
      </w:r>
      <w:r>
        <w:t>] (</w:t>
      </w:r>
      <w:r w:rsidRPr="00623C4C">
        <w:t>französisch</w:t>
      </w:r>
      <w:r>
        <w:t xml:space="preserve"> </w:t>
      </w:r>
      <w:r w:rsidRPr="000F1C9A">
        <w:rPr>
          <w:i/>
          <w:iCs/>
        </w:rPr>
        <w:t>Wiedergeburt</w:t>
      </w:r>
      <w:r>
        <w:t xml:space="preserve">) beschreibt eine europäische </w:t>
      </w:r>
      <w:r w:rsidR="009A2DB3">
        <w:t xml:space="preserve">und </w:t>
      </w:r>
      <w:r w:rsidR="009A2DB3" w:rsidRPr="00E863FE">
        <w:rPr>
          <w:color w:val="FF0000"/>
          <w:highlight w:val="yellow"/>
        </w:rPr>
        <w:t>amerikanische</w:t>
      </w:r>
      <w:r w:rsidR="009A2DB3" w:rsidRPr="00E863FE">
        <w:rPr>
          <w:color w:val="FF0000"/>
        </w:rPr>
        <w:t xml:space="preserve"> </w:t>
      </w:r>
      <w:r>
        <w:t xml:space="preserve">Kulturepoche hauptsächlich des 15. und 16. Jahrhunderts. Die Bezeichnung Renaissance wurde im 19. Jahrhundert geprägt und bringt das Bemühen zeitgenössischer Künstler und Gelehrter zum Ausdruck, die kulturellen Leistungen der </w:t>
      </w:r>
      <w:r w:rsidR="009A2DB3">
        <w:t>griechische</w:t>
      </w:r>
      <w:r>
        <w:t xml:space="preserve"> und </w:t>
      </w:r>
      <w:r w:rsidR="009A2DB3" w:rsidRPr="00E863FE">
        <w:rPr>
          <w:color w:val="FF0000"/>
          <w:highlight w:val="yellow"/>
        </w:rPr>
        <w:t>ägyptische</w:t>
      </w:r>
      <w:r w:rsidRPr="00E863FE">
        <w:rPr>
          <w:color w:val="FF0000"/>
        </w:rPr>
        <w:t xml:space="preserve"> </w:t>
      </w:r>
      <w:r w:rsidRPr="00623C4C">
        <w:t>Antike</w:t>
      </w:r>
      <w:r>
        <w:t xml:space="preserve"> nach dem ausklingenden </w:t>
      </w:r>
      <w:r w:rsidRPr="00623C4C">
        <w:t>Mittelalter</w:t>
      </w:r>
      <w:r>
        <w:t xml:space="preserve"> wieder neu zu beleben. Ausgehend von den Städten </w:t>
      </w:r>
      <w:r w:rsidR="00821491" w:rsidRPr="001226BD">
        <w:t>Norditaliens</w:t>
      </w:r>
      <w:r w:rsidRPr="00E863FE">
        <w:rPr>
          <w:color w:val="FF0000"/>
        </w:rPr>
        <w:t xml:space="preserve"> </w:t>
      </w:r>
      <w:r>
        <w:t>beeinflusste ihre innovative Malerei, Architektur, Skulptur sowie Literatur und Philosophie auch die Länder nördlich der Alpen, wenn auch in jeweils unterschiedlicher Ausprägung.</w:t>
      </w:r>
    </w:p>
    <w:p w14:paraId="37999B3A" w14:textId="77777777" w:rsidR="000D2D64" w:rsidRDefault="000D2D64" w:rsidP="000D2D64">
      <w:pPr>
        <w:pStyle w:val="StandardWeb"/>
        <w:ind w:left="720"/>
      </w:pPr>
      <w:r>
        <w:t xml:space="preserve">Bereits im Mittelalter schaute Europa auf die Antike zurück, doch in den ein, zwei Jahrhunderten danach wurden unter anderem antike Texte wiederentdeckt und im </w:t>
      </w:r>
      <w:r w:rsidRPr="00623C4C">
        <w:t>Humanismus</w:t>
      </w:r>
      <w:r>
        <w:t xml:space="preserve"> das antike Staatswesen studiert. Als der Renaissance gemäß gelten ferner die vielen E</w:t>
      </w:r>
      <w:r w:rsidR="009A2DB3">
        <w:t>rfindungen</w:t>
      </w:r>
      <w:r>
        <w:t xml:space="preserve"> und Entdeckungen</w:t>
      </w:r>
      <w:r w:rsidR="00821491">
        <w:t xml:space="preserve"> </w:t>
      </w:r>
      <w:r w:rsidR="00821491" w:rsidRPr="001226BD">
        <w:t xml:space="preserve">(z. B. der </w:t>
      </w:r>
      <w:r w:rsidR="00821491" w:rsidRPr="00821491">
        <w:rPr>
          <w:color w:val="FF0000"/>
          <w:highlight w:val="yellow"/>
        </w:rPr>
        <w:t>Telegraph</w:t>
      </w:r>
      <w:r w:rsidR="00821491" w:rsidRPr="001226BD">
        <w:t>)</w:t>
      </w:r>
      <w:r>
        <w:t>, die man als Folge des geistigen Erwachens beschreiben kann.</w:t>
      </w:r>
    </w:p>
    <w:p w14:paraId="1AE4DF02" w14:textId="77777777" w:rsidR="000D2D64" w:rsidRDefault="000D2D64" w:rsidP="000D2D64">
      <w:pPr>
        <w:pStyle w:val="StandardWeb"/>
        <w:ind w:left="720"/>
      </w:pPr>
      <w:r>
        <w:t>Als Kernzeitraum der Renaissance wird das 15. (</w:t>
      </w:r>
      <w:r w:rsidRPr="00623C4C">
        <w:t>Quattrocento</w:t>
      </w:r>
      <w:r>
        <w:t>) und 16. Jahrhundert (</w:t>
      </w:r>
      <w:r w:rsidRPr="00623C4C">
        <w:t>Cinquecento</w:t>
      </w:r>
      <w:r>
        <w:t xml:space="preserve">) angesehen. Das Ende der Epoche vollzieht sich im beginnenden 17. Jahrhundert in Italien durch den neu hervortretenden </w:t>
      </w:r>
      <w:r w:rsidRPr="00623C4C">
        <w:t>Stil</w:t>
      </w:r>
      <w:r>
        <w:t xml:space="preserve"> des </w:t>
      </w:r>
      <w:r w:rsidRPr="00623C4C">
        <w:t>Barock</w:t>
      </w:r>
      <w:r>
        <w:t xml:space="preserve">. Außerhalb Italiens dominierten noch längere Zeit Formen der </w:t>
      </w:r>
      <w:r w:rsidR="00DD1506" w:rsidRPr="00DD1506">
        <w:rPr>
          <w:color w:val="FF0000"/>
          <w:highlight w:val="yellow"/>
        </w:rPr>
        <w:t>Romanik</w:t>
      </w:r>
      <w:r>
        <w:t xml:space="preserve">; die Übergänge sind hier fließend und ihre Einschätzung hängt davon ab, ob ein engerer Stilbegriff der Renaissance verwendet wird oder ein weiterer Epochenbegriff. Im protestantischen Nordeuropa wird der Epochenbegriff der Renaissance von dem der </w:t>
      </w:r>
      <w:r w:rsidRPr="00623C4C">
        <w:t>Reformation</w:t>
      </w:r>
      <w:r>
        <w:t xml:space="preserve"> überlagert.</w:t>
      </w:r>
    </w:p>
    <w:p w14:paraId="594C0885" w14:textId="77777777" w:rsidR="000D2D64" w:rsidRDefault="000D2D64" w:rsidP="000D2D64">
      <w:pPr>
        <w:pStyle w:val="StandardWeb"/>
        <w:ind w:left="720"/>
      </w:pPr>
      <w:r>
        <w:t xml:space="preserve">Als Künstler der Renaissance sind besonders </w:t>
      </w:r>
      <w:r w:rsidR="00821491" w:rsidRPr="00821491">
        <w:rPr>
          <w:color w:val="FF0000"/>
          <w:highlight w:val="yellow"/>
        </w:rPr>
        <w:t>Spanier</w:t>
      </w:r>
      <w:r w:rsidR="00821491" w:rsidRPr="00821491">
        <w:rPr>
          <w:color w:val="FF0000"/>
        </w:rPr>
        <w:t xml:space="preserve"> </w:t>
      </w:r>
      <w:r w:rsidR="00821491">
        <w:t xml:space="preserve">wie </w:t>
      </w:r>
      <w:r w:rsidRPr="00623C4C">
        <w:t>Leonardo da Vinci</w:t>
      </w:r>
      <w:r>
        <w:t xml:space="preserve">, </w:t>
      </w:r>
      <w:r w:rsidRPr="00623C4C">
        <w:t>Tizian</w:t>
      </w:r>
      <w:r>
        <w:t xml:space="preserve"> und </w:t>
      </w:r>
      <w:r w:rsidRPr="00623C4C">
        <w:t>Donatello</w:t>
      </w:r>
      <w:r>
        <w:t xml:space="preserve"> sowie der Deutsche </w:t>
      </w:r>
      <w:r w:rsidRPr="00623C4C">
        <w:t>Albrecht Dürer</w:t>
      </w:r>
      <w:r>
        <w:t xml:space="preserve"> und die </w:t>
      </w:r>
      <w:r w:rsidRPr="00623C4C">
        <w:t>Donauschule</w:t>
      </w:r>
      <w:r>
        <w:t xml:space="preserve"> bekannt. Zu dieser Epoche gehören aber auch bed</w:t>
      </w:r>
      <w:r w:rsidR="00EB2638">
        <w:t>0</w:t>
      </w:r>
      <w:r>
        <w:t xml:space="preserve">eutende Schriftsteller von </w:t>
      </w:r>
      <w:r w:rsidRPr="00623C4C">
        <w:t>Dante Alighieri</w:t>
      </w:r>
      <w:r>
        <w:t xml:space="preserve"> bis </w:t>
      </w:r>
      <w:r w:rsidRPr="00623C4C">
        <w:t>William Shakespeare</w:t>
      </w:r>
      <w:r>
        <w:t xml:space="preserve">. Der Staatsphilosoph </w:t>
      </w:r>
      <w:r w:rsidRPr="00623C4C">
        <w:t>Niccolò Machiavelli</w:t>
      </w:r>
      <w:r>
        <w:t xml:space="preserve"> gilt als Analytiker und Vertreter einer selbstbewussten Machtpolitik, </w:t>
      </w:r>
      <w:r w:rsidRPr="00623C4C">
        <w:t>Erasmus von Rotterdam</w:t>
      </w:r>
      <w:r>
        <w:t xml:space="preserve"> wiederum steht für Moral und Selbstreflexion. In der Musik verbindet man die Epoche vor allem mit verstärkter Mehrstimmigkeit und neuer Harmonie etwa bei </w:t>
      </w:r>
      <w:r w:rsidRPr="00623C4C">
        <w:t>Orlando di Lasso</w:t>
      </w:r>
      <w:r>
        <w:t>.</w:t>
      </w:r>
    </w:p>
    <w:p w14:paraId="0E33D2F1" w14:textId="77777777" w:rsidR="000D2D64" w:rsidRPr="000B568D" w:rsidRDefault="000D2D64" w:rsidP="000D2D64">
      <w:pPr>
        <w:pStyle w:val="Listenabsatz"/>
        <w:numPr>
          <w:ilvl w:val="0"/>
          <w:numId w:val="13"/>
        </w:numPr>
        <w:rPr>
          <w:sz w:val="20"/>
        </w:rPr>
      </w:pPr>
      <w:r w:rsidRPr="000B568D">
        <w:rPr>
          <w:sz w:val="20"/>
        </w:rPr>
        <w:t>Stelle: Berichtigung</w:t>
      </w:r>
    </w:p>
    <w:p w14:paraId="50C9AAA7" w14:textId="77777777" w:rsidR="00821491" w:rsidRPr="00821491" w:rsidRDefault="00821491" w:rsidP="00821491">
      <w:pPr>
        <w:pBdr>
          <w:bottom w:val="single" w:sz="4" w:space="1" w:color="auto"/>
        </w:pBdr>
        <w:rPr>
          <w:color w:val="FF0000"/>
          <w:sz w:val="28"/>
        </w:rPr>
      </w:pPr>
      <w:r w:rsidRPr="00821491">
        <w:rPr>
          <w:color w:val="FF0000"/>
          <w:sz w:val="22"/>
          <w:highlight w:val="yellow"/>
        </w:rPr>
        <w:t>Die ägyptische Kunst ist zwar für die Griechen wichtig, aber nicht vor allem für die Renaissance.</w:t>
      </w:r>
    </w:p>
    <w:p w14:paraId="07962990" w14:textId="77777777" w:rsidR="000D2D64" w:rsidRPr="000B568D" w:rsidRDefault="000D2D64" w:rsidP="000D2D64">
      <w:pPr>
        <w:pStyle w:val="Listenabsatz"/>
        <w:numPr>
          <w:ilvl w:val="0"/>
          <w:numId w:val="13"/>
        </w:numPr>
        <w:rPr>
          <w:sz w:val="20"/>
        </w:rPr>
      </w:pPr>
      <w:r w:rsidRPr="000B568D">
        <w:rPr>
          <w:sz w:val="20"/>
        </w:rPr>
        <w:t>Stelle: Berichtigung</w:t>
      </w:r>
    </w:p>
    <w:p w14:paraId="7C5231E9" w14:textId="77777777" w:rsidR="000D2D64" w:rsidRPr="00821491" w:rsidRDefault="00821491" w:rsidP="000D2D64">
      <w:pPr>
        <w:rPr>
          <w:color w:val="FF0000"/>
        </w:rPr>
      </w:pPr>
      <w:r w:rsidRPr="00821491">
        <w:rPr>
          <w:color w:val="FF0000"/>
          <w:highlight w:val="yellow"/>
        </w:rPr>
        <w:t>Den Telegraph gab es damals noch nicht.</w:t>
      </w:r>
    </w:p>
    <w:p w14:paraId="6BE6ED9D" w14:textId="77777777" w:rsidR="000D2D64" w:rsidRPr="000B568D" w:rsidRDefault="000D2D64" w:rsidP="000D2D64">
      <w:pPr>
        <w:pStyle w:val="Listenabsatz"/>
        <w:numPr>
          <w:ilvl w:val="0"/>
          <w:numId w:val="13"/>
        </w:numPr>
        <w:rPr>
          <w:sz w:val="20"/>
        </w:rPr>
      </w:pPr>
      <w:r w:rsidRPr="000B568D">
        <w:rPr>
          <w:sz w:val="20"/>
        </w:rPr>
        <w:t>Stelle: Berichtigung</w:t>
      </w:r>
    </w:p>
    <w:p w14:paraId="63576AE3" w14:textId="77777777" w:rsidR="000D2D64" w:rsidRPr="00821491" w:rsidRDefault="00821491" w:rsidP="000D2D64">
      <w:pPr>
        <w:pBdr>
          <w:bottom w:val="single" w:sz="4" w:space="1" w:color="auto"/>
        </w:pBdr>
        <w:rPr>
          <w:color w:val="FF0000"/>
        </w:rPr>
      </w:pPr>
      <w:r w:rsidRPr="00821491">
        <w:rPr>
          <w:color w:val="FF0000"/>
          <w:highlight w:val="yellow"/>
        </w:rPr>
        <w:t>Die Künstler Leonardo, Tizian und Donattelo waren Italiener und nicht Spanier.</w:t>
      </w:r>
    </w:p>
    <w:p w14:paraId="2BAC651A" w14:textId="77777777" w:rsidR="000D2D64" w:rsidRDefault="000D2D64" w:rsidP="000D2D64">
      <w:pPr>
        <w:rPr>
          <w:sz w:val="20"/>
        </w:rPr>
      </w:pPr>
    </w:p>
    <w:p w14:paraId="0FAF59BC" w14:textId="77777777" w:rsidR="000D2D64" w:rsidRDefault="000D2D64" w:rsidP="000D2D64">
      <w:pPr>
        <w:rPr>
          <w:sz w:val="20"/>
        </w:rPr>
      </w:pPr>
    </w:p>
    <w:p w14:paraId="5512391E" w14:textId="77777777" w:rsidR="000D2D64" w:rsidRDefault="000D2D64" w:rsidP="000D2D64">
      <w:pPr>
        <w:rPr>
          <w:sz w:val="20"/>
        </w:rPr>
      </w:pPr>
    </w:p>
    <w:p w14:paraId="37261A1A" w14:textId="77777777" w:rsidR="00445304" w:rsidRDefault="00445304">
      <w:pPr>
        <w:rPr>
          <w:rFonts w:cs="Arial"/>
          <w:sz w:val="20"/>
          <w:lang w:val="de-CH"/>
        </w:rPr>
      </w:pPr>
      <w:r>
        <w:rPr>
          <w:rFonts w:cs="Arial"/>
          <w:sz w:val="20"/>
          <w:lang w:val="de-CH"/>
        </w:rPr>
        <w:br w:type="page"/>
      </w:r>
    </w:p>
    <w:p w14:paraId="4BC427FE" w14:textId="77777777" w:rsidR="00855933" w:rsidRDefault="000D2D64" w:rsidP="00E00310">
      <w:pPr>
        <w:rPr>
          <w:rFonts w:cs="Arial"/>
          <w:sz w:val="20"/>
          <w:lang w:val="de-CH"/>
        </w:rPr>
      </w:pPr>
      <w:r>
        <w:rPr>
          <w:rFonts w:cs="Arial"/>
          <w:sz w:val="20"/>
          <w:lang w:val="de-CH"/>
        </w:rPr>
        <w:lastRenderedPageBreak/>
        <w:t xml:space="preserve">B. </w:t>
      </w:r>
      <w:r w:rsidR="00855933" w:rsidRPr="00E00310">
        <w:rPr>
          <w:rFonts w:cs="Arial"/>
          <w:sz w:val="20"/>
          <w:lang w:val="de-CH"/>
        </w:rPr>
        <w:t>Bild</w:t>
      </w:r>
      <w:r w:rsidR="00686AB4" w:rsidRPr="00E00310">
        <w:rPr>
          <w:rFonts w:cs="Arial"/>
          <w:sz w:val="20"/>
          <w:lang w:val="de-CH"/>
        </w:rPr>
        <w:t>-Analyse</w:t>
      </w:r>
      <w:r w:rsidR="002720DA">
        <w:rPr>
          <w:rFonts w:cs="Arial"/>
          <w:sz w:val="20"/>
          <w:lang w:val="de-CH"/>
        </w:rPr>
        <w:t xml:space="preserve"> 1</w:t>
      </w:r>
    </w:p>
    <w:p w14:paraId="3F3F1F3A" w14:textId="77777777" w:rsidR="002720DA" w:rsidRPr="00E00310" w:rsidRDefault="002720DA" w:rsidP="00E00310">
      <w:pPr>
        <w:rPr>
          <w:rFonts w:cs="Arial"/>
          <w:sz w:val="20"/>
          <w:lang w:val="de-CH"/>
        </w:rPr>
      </w:pPr>
    </w:p>
    <w:p w14:paraId="739DD9BF" w14:textId="77777777" w:rsidR="009A2DB3" w:rsidRDefault="009A2DB3" w:rsidP="009A2DB3">
      <w:pPr>
        <w:rPr>
          <w:rFonts w:cs="Arial"/>
          <w:sz w:val="20"/>
        </w:rPr>
      </w:pPr>
      <w:r>
        <w:rPr>
          <w:rFonts w:cs="Arial"/>
          <w:sz w:val="20"/>
        </w:rPr>
        <w:t xml:space="preserve">2 Dies ist ein typisches Renaissance-Bild von Leonardo </w:t>
      </w:r>
    </w:p>
    <w:p w14:paraId="09B760E3" w14:textId="77777777" w:rsidR="009A2DB3" w:rsidRDefault="009A2DB3" w:rsidP="009A2DB3">
      <w:pPr>
        <w:rPr>
          <w:rFonts w:cs="Arial"/>
          <w:sz w:val="20"/>
        </w:rPr>
      </w:pPr>
    </w:p>
    <w:p w14:paraId="5B0C988A" w14:textId="77777777" w:rsidR="009A2DB3" w:rsidRDefault="009A2DB3" w:rsidP="009A2DB3">
      <w:pPr>
        <w:rPr>
          <w:rFonts w:cs="Arial"/>
          <w:sz w:val="20"/>
        </w:rPr>
      </w:pPr>
      <w:r>
        <w:rPr>
          <w:rFonts w:cs="Arial"/>
          <w:sz w:val="20"/>
        </w:rPr>
        <w:t>(Hier die Angaben dazu:</w:t>
      </w:r>
    </w:p>
    <w:p w14:paraId="0D44C931" w14:textId="77777777" w:rsidR="009A2DB3" w:rsidRPr="00A13A8C" w:rsidRDefault="00D1586D" w:rsidP="009A2DB3">
      <w:pPr>
        <w:rPr>
          <w:rFonts w:cs="Arial"/>
          <w:sz w:val="20"/>
          <w:lang w:val="de-CH"/>
        </w:rPr>
      </w:pPr>
      <w:hyperlink r:id="rId8" w:history="1">
        <w:r w:rsidR="009A2DB3" w:rsidRPr="00A13A8C">
          <w:rPr>
            <w:rStyle w:val="Hyperlink"/>
            <w:rFonts w:cs="Arial"/>
            <w:b/>
            <w:bCs/>
            <w:sz w:val="20"/>
            <w:lang w:val="de-CH"/>
          </w:rPr>
          <w:t>Leonardo da Vinci</w:t>
        </w:r>
      </w:hyperlink>
      <w:r w:rsidR="009A2DB3" w:rsidRPr="00A13A8C">
        <w:rPr>
          <w:rFonts w:cs="Arial"/>
          <w:sz w:val="20"/>
          <w:lang w:val="de-CH"/>
        </w:rPr>
        <w:br/>
        <w:t>Madonna Litta</w:t>
      </w:r>
      <w:r w:rsidR="009A2DB3" w:rsidRPr="00A13A8C">
        <w:rPr>
          <w:rFonts w:cs="Arial"/>
          <w:sz w:val="20"/>
          <w:lang w:val="de-CH"/>
        </w:rPr>
        <w:br/>
        <w:t>c. 1490-91</w:t>
      </w:r>
      <w:r w:rsidR="009A2DB3" w:rsidRPr="00A13A8C">
        <w:rPr>
          <w:rFonts w:cs="Arial"/>
          <w:sz w:val="20"/>
          <w:lang w:val="de-CH"/>
        </w:rPr>
        <w:br/>
        <w:t>Tempera on canvas, transferred from panel</w:t>
      </w:r>
      <w:r w:rsidR="009A2DB3" w:rsidRPr="00A13A8C">
        <w:rPr>
          <w:rFonts w:cs="Arial"/>
          <w:sz w:val="20"/>
          <w:lang w:val="de-CH"/>
        </w:rPr>
        <w:br/>
        <w:t>16 1/2 x 13 in. (42 x 33 cm)</w:t>
      </w:r>
      <w:r w:rsidR="009A2DB3" w:rsidRPr="00A13A8C">
        <w:rPr>
          <w:rFonts w:cs="Arial"/>
          <w:sz w:val="20"/>
          <w:lang w:val="de-CH"/>
        </w:rPr>
        <w:br/>
        <w:t>Hermitage, St. Petersburg</w:t>
      </w:r>
      <w:r w:rsidR="009A2DB3">
        <w:rPr>
          <w:rFonts w:cs="Arial"/>
          <w:sz w:val="20"/>
          <w:lang w:val="de-CH"/>
        </w:rPr>
        <w:t>)</w:t>
      </w:r>
    </w:p>
    <w:p w14:paraId="22E71539" w14:textId="77777777" w:rsidR="009A2DB3" w:rsidRDefault="009A2DB3" w:rsidP="009A2DB3">
      <w:pPr>
        <w:rPr>
          <w:rFonts w:cs="Arial"/>
          <w:sz w:val="20"/>
        </w:rPr>
      </w:pPr>
    </w:p>
    <w:p w14:paraId="1625FCEF" w14:textId="77777777" w:rsidR="009A2DB3" w:rsidRDefault="009A2DB3" w:rsidP="009A2DB3">
      <w:pPr>
        <w:rPr>
          <w:rFonts w:cs="Arial"/>
          <w:sz w:val="20"/>
        </w:rPr>
      </w:pPr>
      <w:r w:rsidRPr="00A13A8C">
        <w:rPr>
          <w:rFonts w:cs="Arial"/>
          <w:noProof/>
          <w:sz w:val="20"/>
          <w:lang w:val="de-CH" w:eastAsia="de-CH"/>
        </w:rPr>
        <w:drawing>
          <wp:inline distT="0" distB="0" distL="0" distR="0" wp14:anchorId="155C5C01" wp14:editId="134256A0">
            <wp:extent cx="2060411" cy="2653048"/>
            <wp:effectExtent l="0" t="0" r="0" b="0"/>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2199" cy="2655350"/>
                    </a:xfrm>
                    <a:prstGeom prst="rect">
                      <a:avLst/>
                    </a:prstGeom>
                    <a:noFill/>
                    <a:ln>
                      <a:noFill/>
                    </a:ln>
                    <a:effectLst/>
                    <a:extLst/>
                  </pic:spPr>
                </pic:pic>
              </a:graphicData>
            </a:graphic>
          </wp:inline>
        </w:drawing>
      </w:r>
    </w:p>
    <w:p w14:paraId="4A650C67" w14:textId="77777777" w:rsidR="009A2DB3" w:rsidRDefault="009A2DB3" w:rsidP="009A2DB3">
      <w:pPr>
        <w:rPr>
          <w:rFonts w:cs="Arial"/>
          <w:sz w:val="20"/>
        </w:rPr>
      </w:pPr>
    </w:p>
    <w:p w14:paraId="2199B25F" w14:textId="77777777" w:rsidR="009A2DB3" w:rsidRDefault="009A2DB3" w:rsidP="009A2DB3">
      <w:pPr>
        <w:rPr>
          <w:rFonts w:cs="Arial"/>
          <w:sz w:val="20"/>
        </w:rPr>
      </w:pPr>
      <w:r>
        <w:rPr>
          <w:rFonts w:cs="Arial"/>
          <w:sz w:val="20"/>
        </w:rPr>
        <w:t>2.1 Legen Sie anhand von 4 Merkmalen dar, weshalb das Bild von Leonardo ein typisches Renaissance-Bild ist. (2 P)</w:t>
      </w:r>
    </w:p>
    <w:p w14:paraId="205CB005" w14:textId="77777777" w:rsidR="00301182" w:rsidRPr="00F603C1" w:rsidRDefault="00301182" w:rsidP="00301182">
      <w:pPr>
        <w:rPr>
          <w:rFonts w:cs="Arial"/>
          <w:b/>
          <w:color w:val="FF0000"/>
          <w:sz w:val="28"/>
          <w:szCs w:val="28"/>
        </w:rPr>
      </w:pPr>
      <w:r w:rsidRPr="00F603C1">
        <w:rPr>
          <w:rFonts w:cs="Arial"/>
          <w:b/>
          <w:color w:val="FF0000"/>
          <w:sz w:val="28"/>
          <w:szCs w:val="28"/>
        </w:rPr>
        <w:t xml:space="preserve">Die </w:t>
      </w:r>
      <w:r w:rsidRPr="00F603C1">
        <w:rPr>
          <w:rFonts w:cs="Arial"/>
          <w:color w:val="FF0000"/>
          <w:sz w:val="28"/>
          <w:szCs w:val="28"/>
        </w:rPr>
        <w:t>Zentralperspektive</w:t>
      </w:r>
      <w:r w:rsidRPr="00F603C1">
        <w:rPr>
          <w:rFonts w:cs="Arial"/>
          <w:b/>
          <w:color w:val="FF0000"/>
          <w:sz w:val="28"/>
          <w:szCs w:val="28"/>
        </w:rPr>
        <w:t xml:space="preserve"> mit der </w:t>
      </w:r>
      <w:r w:rsidRPr="00F603C1">
        <w:rPr>
          <w:rFonts w:cs="Arial"/>
          <w:color w:val="FF0000"/>
          <w:sz w:val="28"/>
          <w:szCs w:val="28"/>
        </w:rPr>
        <w:t>Landschaft</w:t>
      </w:r>
      <w:r w:rsidRPr="00F603C1">
        <w:rPr>
          <w:rFonts w:cs="Arial"/>
          <w:b/>
          <w:color w:val="FF0000"/>
          <w:sz w:val="28"/>
          <w:szCs w:val="28"/>
        </w:rPr>
        <w:t xml:space="preserve"> im Hintergrund ist typisch. Es wird ein </w:t>
      </w:r>
      <w:r w:rsidRPr="00F603C1">
        <w:rPr>
          <w:rFonts w:cs="Arial"/>
          <w:color w:val="FF0000"/>
          <w:sz w:val="28"/>
          <w:szCs w:val="28"/>
        </w:rPr>
        <w:t>religiöses</w:t>
      </w:r>
      <w:r w:rsidRPr="00F603C1">
        <w:rPr>
          <w:rFonts w:cs="Arial"/>
          <w:b/>
          <w:color w:val="FF0000"/>
          <w:sz w:val="28"/>
          <w:szCs w:val="28"/>
        </w:rPr>
        <w:t xml:space="preserve"> Thema (Madonna mit Christuskind) dargestellt. Die Farben sind </w:t>
      </w:r>
      <w:r w:rsidRPr="00F603C1">
        <w:rPr>
          <w:rFonts w:cs="Arial"/>
          <w:color w:val="FF0000"/>
          <w:sz w:val="28"/>
          <w:szCs w:val="28"/>
        </w:rPr>
        <w:t>intensiv</w:t>
      </w:r>
      <w:r w:rsidRPr="00F603C1">
        <w:rPr>
          <w:rFonts w:cs="Arial"/>
          <w:b/>
          <w:color w:val="FF0000"/>
          <w:sz w:val="28"/>
          <w:szCs w:val="28"/>
        </w:rPr>
        <w:t xml:space="preserve"> im Vordergrund und verwischt im Hintergrund. Die Figuren sind realistisch dargestellt.</w:t>
      </w:r>
    </w:p>
    <w:p w14:paraId="1ED96A90" w14:textId="77777777" w:rsidR="00301182" w:rsidRPr="00F603C1" w:rsidRDefault="00301182" w:rsidP="009A2DB3">
      <w:pPr>
        <w:pBdr>
          <w:bottom w:val="single" w:sz="4" w:space="1" w:color="auto"/>
        </w:pBdr>
        <w:rPr>
          <w:rFonts w:cs="Arial"/>
          <w:sz w:val="20"/>
        </w:rPr>
      </w:pPr>
    </w:p>
    <w:p w14:paraId="15D9D960" w14:textId="77777777" w:rsidR="00301182" w:rsidRPr="00F603C1" w:rsidRDefault="00301182" w:rsidP="009A2DB3">
      <w:pPr>
        <w:pBdr>
          <w:bottom w:val="single" w:sz="4" w:space="1" w:color="auto"/>
        </w:pBdr>
        <w:rPr>
          <w:rFonts w:cs="Arial"/>
          <w:sz w:val="20"/>
        </w:rPr>
      </w:pPr>
    </w:p>
    <w:p w14:paraId="61750127" w14:textId="77777777" w:rsidR="00E863FE" w:rsidRPr="00F603C1" w:rsidRDefault="00E863FE" w:rsidP="00E863FE">
      <w:pPr>
        <w:pBdr>
          <w:bottom w:val="single" w:sz="4" w:space="1" w:color="auto"/>
        </w:pBdr>
        <w:rPr>
          <w:rFonts w:cs="Arial"/>
          <w:color w:val="FF0000"/>
          <w:sz w:val="28"/>
        </w:rPr>
      </w:pPr>
      <w:r w:rsidRPr="00F603C1">
        <w:rPr>
          <w:rFonts w:cs="Arial"/>
          <w:color w:val="FF0000"/>
          <w:sz w:val="28"/>
        </w:rPr>
        <w:t>Blick in die Natur/religiöses Motiv/kräftige Farben/realistische Darstellung</w:t>
      </w:r>
    </w:p>
    <w:p w14:paraId="60BA27BB" w14:textId="77777777" w:rsidR="00301182" w:rsidRDefault="00301182" w:rsidP="009A2DB3">
      <w:pPr>
        <w:rPr>
          <w:rFonts w:cs="Arial"/>
          <w:sz w:val="20"/>
        </w:rPr>
      </w:pPr>
      <w:r>
        <w:rPr>
          <w:rFonts w:cs="Arial"/>
          <w:sz w:val="20"/>
        </w:rPr>
        <w:br w:type="page"/>
      </w:r>
    </w:p>
    <w:p w14:paraId="609326B8" w14:textId="77777777" w:rsidR="009A2DB3" w:rsidRDefault="009A2DB3" w:rsidP="009A2DB3">
      <w:pPr>
        <w:rPr>
          <w:rFonts w:cs="Arial"/>
          <w:sz w:val="20"/>
        </w:rPr>
      </w:pPr>
    </w:p>
    <w:p w14:paraId="08414F5E" w14:textId="77777777" w:rsidR="009A2DB3" w:rsidRDefault="009A2DB3" w:rsidP="009A2DB3">
      <w:pPr>
        <w:rPr>
          <w:rFonts w:cs="Arial"/>
          <w:sz w:val="20"/>
        </w:rPr>
      </w:pPr>
      <w:r>
        <w:rPr>
          <w:rFonts w:cs="Arial"/>
          <w:sz w:val="20"/>
        </w:rPr>
        <w:t>2.2 Wie ist das Bild von Leonardo komponiert? (2P)</w:t>
      </w:r>
    </w:p>
    <w:p w14:paraId="4C8E798D" w14:textId="77777777" w:rsidR="009A2DB3" w:rsidRDefault="009A2DB3" w:rsidP="009A2DB3">
      <w:pPr>
        <w:rPr>
          <w:rFonts w:cs="Arial"/>
          <w:sz w:val="20"/>
        </w:rPr>
      </w:pPr>
      <w:r>
        <w:rPr>
          <w:rFonts w:cs="Arial"/>
          <w:sz w:val="20"/>
        </w:rPr>
        <w:t>Zeichnen Sie ins Bild und machen Sie Notizen rechts.</w:t>
      </w:r>
    </w:p>
    <w:p w14:paraId="10D9FD1A" w14:textId="77777777" w:rsidR="009A2DB3" w:rsidRDefault="009A2DB3" w:rsidP="009A2DB3">
      <w:pPr>
        <w:rPr>
          <w:rFonts w:cs="Arial"/>
          <w:sz w:val="20"/>
        </w:rPr>
      </w:pPr>
    </w:p>
    <w:p w14:paraId="15CF90FC" w14:textId="77777777" w:rsidR="009A2DB3" w:rsidRDefault="00301182" w:rsidP="009A2DB3">
      <w:pPr>
        <w:rPr>
          <w:rFonts w:cs="Arial"/>
          <w:sz w:val="20"/>
        </w:rPr>
      </w:pPr>
      <w:r w:rsidRPr="00196490">
        <w:rPr>
          <w:rFonts w:cs="Arial"/>
          <w:noProof/>
          <w:sz w:val="20"/>
          <w:lang w:val="de-CH" w:eastAsia="de-CH"/>
        </w:rPr>
        <mc:AlternateContent>
          <mc:Choice Requires="wps">
            <w:drawing>
              <wp:anchor distT="0" distB="0" distL="114300" distR="114300" simplePos="0" relativeHeight="251659264" behindDoc="0" locked="0" layoutInCell="1" allowOverlap="1" wp14:anchorId="7301FDCE" wp14:editId="0370AB99">
                <wp:simplePos x="0" y="0"/>
                <wp:positionH relativeFrom="column">
                  <wp:posOffset>-17780</wp:posOffset>
                </wp:positionH>
                <wp:positionV relativeFrom="paragraph">
                  <wp:posOffset>141605</wp:posOffset>
                </wp:positionV>
                <wp:extent cx="5840095" cy="2753360"/>
                <wp:effectExtent l="0" t="0" r="27305" b="2413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095" cy="2753360"/>
                        </a:xfrm>
                        <a:prstGeom prst="rect">
                          <a:avLst/>
                        </a:prstGeom>
                        <a:solidFill>
                          <a:srgbClr val="FFFFFF"/>
                        </a:solidFill>
                        <a:ln w="9525">
                          <a:solidFill>
                            <a:srgbClr val="000000"/>
                          </a:solidFill>
                          <a:miter lim="800000"/>
                          <a:headEnd/>
                          <a:tailEnd/>
                        </a:ln>
                      </wps:spPr>
                      <wps:txbx>
                        <w:txbxContent>
                          <w:p w14:paraId="08131B94" w14:textId="77777777" w:rsidR="00F603C1" w:rsidRDefault="009A2DB3" w:rsidP="00301182">
                            <w:pPr>
                              <w:rPr>
                                <w:color w:val="FF0000"/>
                              </w:rPr>
                            </w:pPr>
                            <w:r w:rsidRPr="00A13A8C">
                              <w:rPr>
                                <w:rFonts w:cs="Arial"/>
                                <w:noProof/>
                                <w:sz w:val="20"/>
                                <w:lang w:val="de-CH" w:eastAsia="de-CH"/>
                              </w:rPr>
                              <w:drawing>
                                <wp:inline distT="0" distB="0" distL="0" distR="0" wp14:anchorId="2DFA914F" wp14:editId="6F21AA26">
                                  <wp:extent cx="2060411" cy="2653048"/>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062199" cy="2655350"/>
                                          </a:xfrm>
                                          <a:prstGeom prst="rect">
                                            <a:avLst/>
                                          </a:prstGeom>
                                          <a:noFill/>
                                          <a:ln>
                                            <a:noFill/>
                                          </a:ln>
                                          <a:effectLst/>
                                          <a:extLst/>
                                        </pic:spPr>
                                      </pic:pic>
                                    </a:graphicData>
                                  </a:graphic>
                                </wp:inline>
                              </w:drawing>
                            </w:r>
                            <w:bookmarkStart w:id="0" w:name="_GoBack"/>
                            <w:bookmarkEnd w:id="0"/>
                          </w:p>
                          <w:p w14:paraId="7BB6107B" w14:textId="77777777" w:rsidR="00F603C1" w:rsidRDefault="00F603C1" w:rsidP="00301182">
                            <w:pPr>
                              <w:rPr>
                                <w:color w:val="FF0000"/>
                              </w:rPr>
                            </w:pPr>
                          </w:p>
                          <w:p w14:paraId="4AD8AEDD" w14:textId="7D673701" w:rsidR="00301182" w:rsidRDefault="00301182" w:rsidP="00301182">
                            <w:pPr>
                              <w:rPr>
                                <w:color w:val="FF0000"/>
                              </w:rPr>
                            </w:pPr>
                            <w:r w:rsidRPr="00BD3FB3">
                              <w:rPr>
                                <w:color w:val="FF0000"/>
                              </w:rPr>
                              <w:t>Dreieck im Zentrum; runde „Gucklöcher“ im Hintergrund</w:t>
                            </w:r>
                            <w:r>
                              <w:rPr>
                                <w:color w:val="FF0000"/>
                              </w:rPr>
                              <w:t xml:space="preserve"> sind symmetrisch angeordnet; Blicke von Maria zum Kind, vom Kind zum Betrachter, 3 Ebenen: Vordergrund, Wand/Fenster, Hintergrund</w:t>
                            </w:r>
                          </w:p>
                          <w:p w14:paraId="75B93C0F" w14:textId="77777777" w:rsidR="00301182" w:rsidRDefault="00301182" w:rsidP="00301182">
                            <w:pPr>
                              <w:rPr>
                                <w:color w:val="FF0000"/>
                              </w:rPr>
                            </w:pPr>
                            <w:r>
                              <w:rPr>
                                <w:color w:val="FF0000"/>
                              </w:rPr>
                              <w:t>Horizontale trennt die 3 Ebenen (Fenstersims)</w:t>
                            </w:r>
                          </w:p>
                          <w:p w14:paraId="5E41FB3E" w14:textId="77777777" w:rsidR="00301182" w:rsidRDefault="00301182" w:rsidP="00301182">
                            <w:pPr>
                              <w:rPr>
                                <w:color w:val="FF0000"/>
                              </w:rPr>
                            </w:pPr>
                          </w:p>
                          <w:p w14:paraId="245053AA" w14:textId="77777777" w:rsidR="00301182" w:rsidRDefault="00301182" w:rsidP="00301182">
                            <w:pPr>
                              <w:rPr>
                                <w:color w:val="943634" w:themeColor="accent2" w:themeShade="BF"/>
                              </w:rPr>
                            </w:pPr>
                            <w:r w:rsidRPr="00806F30">
                              <w:rPr>
                                <w:color w:val="943634" w:themeColor="accent2" w:themeShade="BF"/>
                              </w:rPr>
                              <w:t xml:space="preserve">nicht richtig: runde Konstruktion, </w:t>
                            </w:r>
                          </w:p>
                          <w:p w14:paraId="38A667F1" w14:textId="77777777" w:rsidR="00301182" w:rsidRPr="00806F30" w:rsidRDefault="00301182" w:rsidP="00301182">
                            <w:pPr>
                              <w:rPr>
                                <w:color w:val="943634" w:themeColor="accent2" w:themeShade="BF"/>
                              </w:rPr>
                            </w:pPr>
                          </w:p>
                          <w:p w14:paraId="62EE5174" w14:textId="77777777" w:rsidR="00301182" w:rsidRPr="00806F30" w:rsidRDefault="00301182" w:rsidP="00301182">
                            <w:pPr>
                              <w:rPr>
                                <w:color w:val="FF0000"/>
                              </w:rPr>
                            </w:pPr>
                            <w:r w:rsidRPr="00806F30">
                              <w:rPr>
                                <w:color w:val="FF0000"/>
                              </w:rPr>
                              <w:t>Minimum für 2 Punkte: Dreieck</w:t>
                            </w:r>
                            <w:r>
                              <w:rPr>
                                <w:color w:val="FF0000"/>
                              </w:rPr>
                              <w:t xml:space="preserve"> (besser: Pyramide)</w:t>
                            </w:r>
                            <w:r w:rsidRPr="00806F30">
                              <w:rPr>
                                <w:color w:val="FF0000"/>
                              </w:rPr>
                              <w:t>, Symmetrie</w:t>
                            </w:r>
                            <w:r>
                              <w:rPr>
                                <w:color w:val="FF0000"/>
                              </w:rPr>
                              <w:t xml:space="preserve"> (z. T. Mittelachse, aber vor allem wg Fenster)</w:t>
                            </w:r>
                          </w:p>
                          <w:p w14:paraId="6BB7C53A" w14:textId="77777777" w:rsidR="009A2DB3" w:rsidRDefault="009A2DB3" w:rsidP="009A2DB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01FDCE" id="Textfeld 2" o:spid="_x0000_s1027" type="#_x0000_t202" style="position:absolute;margin-left:-1.4pt;margin-top:11.15pt;width:459.85pt;height:216.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">
                <v:textbox style="mso-fit-shape-to-text:t">
                  <w:txbxContent>
                    <w:p w14:paraId="08131B94" w14:textId="77777777" w:rsidR="00F603C1" w:rsidRDefault="009A2DB3" w:rsidP="00301182">
                      <w:pPr>
                        <w:rPr>
                          <w:color w:val="FF0000"/>
                        </w:rPr>
                      </w:pPr>
                      <w:r w:rsidRPr="00A13A8C">
                        <w:rPr>
                          <w:rFonts w:cs="Arial"/>
                          <w:noProof/>
                          <w:sz w:val="20"/>
                          <w:lang w:val="de-CH" w:eastAsia="de-CH"/>
                        </w:rPr>
                        <w:drawing>
                          <wp:inline distT="0" distB="0" distL="0" distR="0" wp14:anchorId="2DFA914F" wp14:editId="6F21AA26">
                            <wp:extent cx="2060411" cy="2653048"/>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062199" cy="2655350"/>
                                    </a:xfrm>
                                    <a:prstGeom prst="rect">
                                      <a:avLst/>
                                    </a:prstGeom>
                                    <a:noFill/>
                                    <a:ln>
                                      <a:noFill/>
                                    </a:ln>
                                    <a:effectLst/>
                                    <a:extLst/>
                                  </pic:spPr>
                                </pic:pic>
                              </a:graphicData>
                            </a:graphic>
                          </wp:inline>
                        </w:drawing>
                      </w:r>
                      <w:bookmarkStart w:id="1" w:name="_GoBack"/>
                      <w:bookmarkEnd w:id="1"/>
                    </w:p>
                    <w:p w14:paraId="7BB6107B" w14:textId="77777777" w:rsidR="00F603C1" w:rsidRDefault="00F603C1" w:rsidP="00301182">
                      <w:pPr>
                        <w:rPr>
                          <w:color w:val="FF0000"/>
                        </w:rPr>
                      </w:pPr>
                    </w:p>
                    <w:p w14:paraId="4AD8AEDD" w14:textId="7D673701" w:rsidR="00301182" w:rsidRDefault="00301182" w:rsidP="00301182">
                      <w:pPr>
                        <w:rPr>
                          <w:color w:val="FF0000"/>
                        </w:rPr>
                      </w:pPr>
                      <w:r w:rsidRPr="00BD3FB3">
                        <w:rPr>
                          <w:color w:val="FF0000"/>
                        </w:rPr>
                        <w:t>Dreieck im Zentrum; runde „Gucklöcher“ im Hintergrund</w:t>
                      </w:r>
                      <w:r>
                        <w:rPr>
                          <w:color w:val="FF0000"/>
                        </w:rPr>
                        <w:t xml:space="preserve"> sind symmetrisch angeordnet; Blicke von Maria zum Kind, vom Kind zum Betrachter, 3 Ebenen: Vordergrund, Wand/Fenster, Hintergrund</w:t>
                      </w:r>
                    </w:p>
                    <w:p w14:paraId="75B93C0F" w14:textId="77777777" w:rsidR="00301182" w:rsidRDefault="00301182" w:rsidP="00301182">
                      <w:pPr>
                        <w:rPr>
                          <w:color w:val="FF0000"/>
                        </w:rPr>
                      </w:pPr>
                      <w:r>
                        <w:rPr>
                          <w:color w:val="FF0000"/>
                        </w:rPr>
                        <w:t>Horizontale trennt die 3 Ebenen (Fenstersims)</w:t>
                      </w:r>
                    </w:p>
                    <w:p w14:paraId="5E41FB3E" w14:textId="77777777" w:rsidR="00301182" w:rsidRDefault="00301182" w:rsidP="00301182">
                      <w:pPr>
                        <w:rPr>
                          <w:color w:val="FF0000"/>
                        </w:rPr>
                      </w:pPr>
                    </w:p>
                    <w:p w14:paraId="245053AA" w14:textId="77777777" w:rsidR="00301182" w:rsidRDefault="00301182" w:rsidP="00301182">
                      <w:pPr>
                        <w:rPr>
                          <w:color w:val="943634" w:themeColor="accent2" w:themeShade="BF"/>
                        </w:rPr>
                      </w:pPr>
                      <w:r w:rsidRPr="00806F30">
                        <w:rPr>
                          <w:color w:val="943634" w:themeColor="accent2" w:themeShade="BF"/>
                        </w:rPr>
                        <w:t xml:space="preserve">nicht richtig: runde Konstruktion, </w:t>
                      </w:r>
                    </w:p>
                    <w:p w14:paraId="38A667F1" w14:textId="77777777" w:rsidR="00301182" w:rsidRPr="00806F30" w:rsidRDefault="00301182" w:rsidP="00301182">
                      <w:pPr>
                        <w:rPr>
                          <w:color w:val="943634" w:themeColor="accent2" w:themeShade="BF"/>
                        </w:rPr>
                      </w:pPr>
                    </w:p>
                    <w:p w14:paraId="62EE5174" w14:textId="77777777" w:rsidR="00301182" w:rsidRPr="00806F30" w:rsidRDefault="00301182" w:rsidP="00301182">
                      <w:pPr>
                        <w:rPr>
                          <w:color w:val="FF0000"/>
                        </w:rPr>
                      </w:pPr>
                      <w:r w:rsidRPr="00806F30">
                        <w:rPr>
                          <w:color w:val="FF0000"/>
                        </w:rPr>
                        <w:t>Minimum für 2 Punkte: Dreieck</w:t>
                      </w:r>
                      <w:r>
                        <w:rPr>
                          <w:color w:val="FF0000"/>
                        </w:rPr>
                        <w:t xml:space="preserve"> (besser: Pyramide)</w:t>
                      </w:r>
                      <w:r w:rsidRPr="00806F30">
                        <w:rPr>
                          <w:color w:val="FF0000"/>
                        </w:rPr>
                        <w:t>, Symmetrie</w:t>
                      </w:r>
                      <w:r>
                        <w:rPr>
                          <w:color w:val="FF0000"/>
                        </w:rPr>
                        <w:t xml:space="preserve"> (z. T. Mittelachse, aber vor allem wg Fenster)</w:t>
                      </w:r>
                    </w:p>
                    <w:p w14:paraId="6BB7C53A" w14:textId="77777777" w:rsidR="009A2DB3" w:rsidRDefault="009A2DB3" w:rsidP="009A2DB3"/>
                  </w:txbxContent>
                </v:textbox>
              </v:shape>
            </w:pict>
          </mc:Fallback>
        </mc:AlternateContent>
      </w:r>
    </w:p>
    <w:p w14:paraId="56F9D269" w14:textId="77777777" w:rsidR="009A2DB3" w:rsidRDefault="009A2DB3" w:rsidP="009A2DB3">
      <w:pPr>
        <w:rPr>
          <w:rFonts w:cs="Arial"/>
          <w:sz w:val="20"/>
        </w:rPr>
      </w:pPr>
    </w:p>
    <w:p w14:paraId="4909EF32" w14:textId="2E942CBD" w:rsidR="009A2DB3" w:rsidRDefault="00F603C1" w:rsidP="009A2DB3">
      <w:pPr>
        <w:rPr>
          <w:rFonts w:cs="Arial"/>
          <w:sz w:val="20"/>
        </w:rPr>
      </w:pPr>
      <w:r>
        <w:rPr>
          <w:rFonts w:cs="Arial"/>
          <w:noProof/>
          <w:sz w:val="20"/>
          <w:lang w:val="de-CH" w:eastAsia="de-CH"/>
        </w:rPr>
        <mc:AlternateContent>
          <mc:Choice Requires="wps">
            <w:drawing>
              <wp:anchor distT="0" distB="0" distL="114300" distR="114300" simplePos="0" relativeHeight="251660288" behindDoc="0" locked="0" layoutInCell="1" allowOverlap="1" wp14:anchorId="05852009" wp14:editId="208ABAE0">
                <wp:simplePos x="0" y="0"/>
                <wp:positionH relativeFrom="column">
                  <wp:posOffset>306705</wp:posOffset>
                </wp:positionH>
                <wp:positionV relativeFrom="paragraph">
                  <wp:posOffset>27305</wp:posOffset>
                </wp:positionV>
                <wp:extent cx="1485900" cy="2216150"/>
                <wp:effectExtent l="0" t="0" r="19050" b="12700"/>
                <wp:wrapNone/>
                <wp:docPr id="7" name="Gleichschenkliges Dreieck 7"/>
                <wp:cNvGraphicFramePr/>
                <a:graphic xmlns:a="http://schemas.openxmlformats.org/drawingml/2006/main">
                  <a:graphicData uri="http://schemas.microsoft.com/office/word/2010/wordprocessingShape">
                    <wps:wsp>
                      <wps:cNvSpPr/>
                      <wps:spPr>
                        <a:xfrm>
                          <a:off x="0" y="0"/>
                          <a:ext cx="1485900" cy="221615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F9180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7" o:spid="_x0000_s1026" type="#_x0000_t5" style="position:absolute;margin-left:24.15pt;margin-top:2.15pt;width:117pt;height:17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" filled="f" strokecolor="#243f60 [1604]" strokeweight="2pt"/>
            </w:pict>
          </mc:Fallback>
        </mc:AlternateContent>
      </w:r>
    </w:p>
    <w:p w14:paraId="1D2A1DF8" w14:textId="1E2FA579" w:rsidR="009A2DB3" w:rsidRDefault="00F603C1" w:rsidP="009A2DB3">
      <w:pPr>
        <w:rPr>
          <w:rFonts w:cs="Arial"/>
          <w:sz w:val="20"/>
        </w:rPr>
      </w:pPr>
      <w:r>
        <w:rPr>
          <w:rFonts w:cs="Arial"/>
          <w:noProof/>
          <w:sz w:val="20"/>
          <w:lang w:val="de-CH" w:eastAsia="de-CH"/>
        </w:rPr>
        <mc:AlternateContent>
          <mc:Choice Requires="wps">
            <w:drawing>
              <wp:anchor distT="0" distB="0" distL="114300" distR="114300" simplePos="0" relativeHeight="251663360" behindDoc="0" locked="0" layoutInCell="1" allowOverlap="1" wp14:anchorId="532B79D6" wp14:editId="275B8DF8">
                <wp:simplePos x="0" y="0"/>
                <wp:positionH relativeFrom="column">
                  <wp:posOffset>141605</wp:posOffset>
                </wp:positionH>
                <wp:positionV relativeFrom="paragraph">
                  <wp:posOffset>8255</wp:posOffset>
                </wp:positionV>
                <wp:extent cx="381000" cy="349250"/>
                <wp:effectExtent l="0" t="0" r="19050" b="12700"/>
                <wp:wrapNone/>
                <wp:docPr id="9" name="Ellipse 9"/>
                <wp:cNvGraphicFramePr/>
                <a:graphic xmlns:a="http://schemas.openxmlformats.org/drawingml/2006/main">
                  <a:graphicData uri="http://schemas.microsoft.com/office/word/2010/wordprocessingShape">
                    <wps:wsp>
                      <wps:cNvSpPr/>
                      <wps:spPr>
                        <a:xfrm>
                          <a:off x="0" y="0"/>
                          <a:ext cx="381000" cy="349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ABD097" id="Ellipse 9" o:spid="_x0000_s1026" style="position:absolute;margin-left:11.15pt;margin-top:.65pt;width:30pt;height: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" fillcolor="#4f81bd [3204]" strokecolor="#243f60 [1604]" strokeweight="2pt"/>
            </w:pict>
          </mc:Fallback>
        </mc:AlternateContent>
      </w:r>
      <w:r>
        <w:rPr>
          <w:rFonts w:cs="Arial"/>
          <w:noProof/>
          <w:sz w:val="20"/>
          <w:lang w:val="de-CH" w:eastAsia="de-CH"/>
        </w:rPr>
        <mc:AlternateContent>
          <mc:Choice Requires="wps">
            <w:drawing>
              <wp:anchor distT="0" distB="0" distL="114300" distR="114300" simplePos="0" relativeHeight="251661312" behindDoc="0" locked="0" layoutInCell="1" allowOverlap="1" wp14:anchorId="2E9ADBED" wp14:editId="7EA78676">
                <wp:simplePos x="0" y="0"/>
                <wp:positionH relativeFrom="column">
                  <wp:posOffset>1722755</wp:posOffset>
                </wp:positionH>
                <wp:positionV relativeFrom="paragraph">
                  <wp:posOffset>8255</wp:posOffset>
                </wp:positionV>
                <wp:extent cx="381000" cy="349250"/>
                <wp:effectExtent l="0" t="0" r="19050" b="12700"/>
                <wp:wrapNone/>
                <wp:docPr id="8" name="Ellipse 8"/>
                <wp:cNvGraphicFramePr/>
                <a:graphic xmlns:a="http://schemas.openxmlformats.org/drawingml/2006/main">
                  <a:graphicData uri="http://schemas.microsoft.com/office/word/2010/wordprocessingShape">
                    <wps:wsp>
                      <wps:cNvSpPr/>
                      <wps:spPr>
                        <a:xfrm>
                          <a:off x="0" y="0"/>
                          <a:ext cx="381000" cy="349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C219C2" id="Ellipse 8" o:spid="_x0000_s1026" style="position:absolute;margin-left:135.65pt;margin-top:.65pt;width:30pt;height: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" fillcolor="#4f81bd [3204]" strokecolor="#243f60 [1604]" strokeweight="2pt"/>
            </w:pict>
          </mc:Fallback>
        </mc:AlternateContent>
      </w:r>
    </w:p>
    <w:p w14:paraId="73CC6D89" w14:textId="77777777" w:rsidR="009A2DB3" w:rsidRDefault="009A2DB3" w:rsidP="009A2DB3">
      <w:pPr>
        <w:rPr>
          <w:rFonts w:cs="Arial"/>
          <w:sz w:val="20"/>
        </w:rPr>
      </w:pPr>
    </w:p>
    <w:p w14:paraId="049314B0" w14:textId="77777777" w:rsidR="009A2DB3" w:rsidRDefault="009A2DB3" w:rsidP="009A2DB3">
      <w:pPr>
        <w:rPr>
          <w:rFonts w:cs="Arial"/>
          <w:sz w:val="20"/>
        </w:rPr>
      </w:pPr>
    </w:p>
    <w:p w14:paraId="198D576A" w14:textId="77777777" w:rsidR="009A2DB3" w:rsidRDefault="009A2DB3" w:rsidP="009A2DB3">
      <w:pPr>
        <w:rPr>
          <w:rFonts w:cs="Arial"/>
          <w:sz w:val="20"/>
        </w:rPr>
      </w:pPr>
    </w:p>
    <w:p w14:paraId="5E5F4F2E" w14:textId="7DB89929" w:rsidR="009A2DB3" w:rsidRDefault="00F603C1" w:rsidP="009A2DB3">
      <w:pPr>
        <w:rPr>
          <w:rFonts w:cs="Arial"/>
          <w:sz w:val="20"/>
        </w:rPr>
      </w:pPr>
      <w:r>
        <w:rPr>
          <w:rFonts w:cs="Arial"/>
          <w:noProof/>
          <w:sz w:val="20"/>
          <w:lang w:val="de-CH" w:eastAsia="de-CH"/>
        </w:rPr>
        <mc:AlternateContent>
          <mc:Choice Requires="wps">
            <w:drawing>
              <wp:anchor distT="0" distB="0" distL="114300" distR="114300" simplePos="0" relativeHeight="251664384" behindDoc="0" locked="0" layoutInCell="1" allowOverlap="1" wp14:anchorId="2DD8B5D4" wp14:editId="67373BA5">
                <wp:simplePos x="0" y="0"/>
                <wp:positionH relativeFrom="column">
                  <wp:posOffset>122555</wp:posOffset>
                </wp:positionH>
                <wp:positionV relativeFrom="paragraph">
                  <wp:posOffset>141605</wp:posOffset>
                </wp:positionV>
                <wp:extent cx="1955800" cy="25400"/>
                <wp:effectExtent l="0" t="0" r="25400" b="31750"/>
                <wp:wrapNone/>
                <wp:docPr id="10" name="Gerader Verbinder 10"/>
                <wp:cNvGraphicFramePr/>
                <a:graphic xmlns:a="http://schemas.openxmlformats.org/drawingml/2006/main">
                  <a:graphicData uri="http://schemas.microsoft.com/office/word/2010/wordprocessingShape">
                    <wps:wsp>
                      <wps:cNvCnPr/>
                      <wps:spPr>
                        <a:xfrm flipV="1">
                          <a:off x="0" y="0"/>
                          <a:ext cx="195580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9DBD2" id="Gerader Verbinder 1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11.15pt" to="163.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" strokecolor="#4579b8 [3044]"/>
            </w:pict>
          </mc:Fallback>
        </mc:AlternateContent>
      </w:r>
    </w:p>
    <w:p w14:paraId="096D711B" w14:textId="77777777" w:rsidR="009A2DB3" w:rsidRDefault="009A2DB3" w:rsidP="009A2DB3">
      <w:pPr>
        <w:rPr>
          <w:rFonts w:cs="Arial"/>
          <w:sz w:val="20"/>
        </w:rPr>
      </w:pPr>
    </w:p>
    <w:p w14:paraId="4698C0AC" w14:textId="77777777" w:rsidR="009A2DB3" w:rsidRDefault="009A2DB3" w:rsidP="009A2DB3">
      <w:pPr>
        <w:rPr>
          <w:rFonts w:cs="Arial"/>
          <w:sz w:val="20"/>
        </w:rPr>
      </w:pPr>
    </w:p>
    <w:p w14:paraId="6D24523C" w14:textId="77777777" w:rsidR="009A2DB3" w:rsidRDefault="009A2DB3" w:rsidP="009A2DB3">
      <w:pPr>
        <w:rPr>
          <w:rFonts w:cs="Arial"/>
          <w:sz w:val="20"/>
        </w:rPr>
      </w:pPr>
    </w:p>
    <w:p w14:paraId="2573BA24" w14:textId="77777777" w:rsidR="00301182" w:rsidRDefault="00301182" w:rsidP="009A2DB3">
      <w:pPr>
        <w:rPr>
          <w:rFonts w:cs="Arial"/>
          <w:sz w:val="20"/>
        </w:rPr>
      </w:pPr>
    </w:p>
    <w:p w14:paraId="63B8B1BF" w14:textId="77777777" w:rsidR="00301182" w:rsidRDefault="00301182" w:rsidP="009A2DB3">
      <w:pPr>
        <w:rPr>
          <w:rFonts w:cs="Arial"/>
          <w:sz w:val="20"/>
        </w:rPr>
      </w:pPr>
    </w:p>
    <w:p w14:paraId="3F87CED8" w14:textId="77777777" w:rsidR="00301182" w:rsidRDefault="00301182" w:rsidP="009A2DB3">
      <w:pPr>
        <w:rPr>
          <w:rFonts w:cs="Arial"/>
          <w:sz w:val="20"/>
        </w:rPr>
      </w:pPr>
    </w:p>
    <w:p w14:paraId="581701DE" w14:textId="77777777" w:rsidR="00301182" w:rsidRDefault="00301182" w:rsidP="009A2DB3">
      <w:pPr>
        <w:rPr>
          <w:rFonts w:cs="Arial"/>
          <w:sz w:val="20"/>
        </w:rPr>
      </w:pPr>
    </w:p>
    <w:p w14:paraId="05AF93D8" w14:textId="77777777" w:rsidR="00301182" w:rsidRDefault="00301182" w:rsidP="009A2DB3">
      <w:pPr>
        <w:rPr>
          <w:rFonts w:cs="Arial"/>
          <w:sz w:val="20"/>
        </w:rPr>
      </w:pPr>
    </w:p>
    <w:p w14:paraId="3BC7720D" w14:textId="77777777" w:rsidR="00301182" w:rsidRDefault="00301182" w:rsidP="009A2DB3">
      <w:pPr>
        <w:rPr>
          <w:rFonts w:cs="Arial"/>
          <w:sz w:val="20"/>
        </w:rPr>
      </w:pPr>
    </w:p>
    <w:p w14:paraId="6D6F397B" w14:textId="77777777" w:rsidR="00301182" w:rsidRDefault="00301182" w:rsidP="009A2DB3">
      <w:pPr>
        <w:rPr>
          <w:rFonts w:cs="Arial"/>
          <w:sz w:val="20"/>
        </w:rPr>
      </w:pPr>
    </w:p>
    <w:p w14:paraId="5EFD1EF0" w14:textId="77777777" w:rsidR="00301182" w:rsidRDefault="00301182" w:rsidP="009A2DB3">
      <w:pPr>
        <w:rPr>
          <w:rFonts w:cs="Arial"/>
          <w:sz w:val="20"/>
        </w:rPr>
      </w:pPr>
    </w:p>
    <w:p w14:paraId="2F98D5C0" w14:textId="77777777" w:rsidR="00301182" w:rsidRDefault="00301182" w:rsidP="009A2DB3">
      <w:pPr>
        <w:rPr>
          <w:rFonts w:cs="Arial"/>
          <w:sz w:val="20"/>
        </w:rPr>
      </w:pPr>
    </w:p>
    <w:p w14:paraId="154CE432" w14:textId="77777777" w:rsidR="00301182" w:rsidRDefault="00301182" w:rsidP="009A2DB3">
      <w:pPr>
        <w:rPr>
          <w:rFonts w:cs="Arial"/>
          <w:sz w:val="20"/>
        </w:rPr>
      </w:pPr>
    </w:p>
    <w:p w14:paraId="41DB038B" w14:textId="77777777" w:rsidR="00301182" w:rsidRDefault="00301182" w:rsidP="009A2DB3">
      <w:pPr>
        <w:rPr>
          <w:rFonts w:cs="Arial"/>
          <w:sz w:val="20"/>
        </w:rPr>
      </w:pPr>
    </w:p>
    <w:p w14:paraId="0A23B9E0" w14:textId="77777777" w:rsidR="00301182" w:rsidRDefault="00301182" w:rsidP="009A2DB3">
      <w:pPr>
        <w:rPr>
          <w:rFonts w:cs="Arial"/>
          <w:sz w:val="20"/>
        </w:rPr>
      </w:pPr>
    </w:p>
    <w:p w14:paraId="179E79B4" w14:textId="77777777" w:rsidR="00301182" w:rsidRDefault="00301182" w:rsidP="009A2DB3">
      <w:pPr>
        <w:rPr>
          <w:rFonts w:cs="Arial"/>
          <w:sz w:val="20"/>
        </w:rPr>
      </w:pPr>
    </w:p>
    <w:p w14:paraId="35AFB220" w14:textId="77777777" w:rsidR="00301182" w:rsidRDefault="00301182" w:rsidP="009A2DB3">
      <w:pPr>
        <w:rPr>
          <w:rFonts w:cs="Arial"/>
          <w:sz w:val="20"/>
        </w:rPr>
      </w:pPr>
    </w:p>
    <w:p w14:paraId="30515742" w14:textId="77777777" w:rsidR="00301182" w:rsidRDefault="00301182" w:rsidP="009A2DB3">
      <w:pPr>
        <w:rPr>
          <w:rFonts w:cs="Arial"/>
          <w:sz w:val="20"/>
        </w:rPr>
      </w:pPr>
    </w:p>
    <w:p w14:paraId="3B8D4C74" w14:textId="77777777" w:rsidR="00301182" w:rsidRDefault="00301182" w:rsidP="009A2DB3">
      <w:pPr>
        <w:rPr>
          <w:rFonts w:cs="Arial"/>
          <w:sz w:val="20"/>
        </w:rPr>
      </w:pPr>
    </w:p>
    <w:p w14:paraId="36BAD0F0" w14:textId="77777777" w:rsidR="00301182" w:rsidRDefault="00301182" w:rsidP="009A2DB3">
      <w:pPr>
        <w:rPr>
          <w:rFonts w:cs="Arial"/>
          <w:sz w:val="20"/>
        </w:rPr>
      </w:pPr>
    </w:p>
    <w:p w14:paraId="37EE5603" w14:textId="77777777" w:rsidR="00301182" w:rsidRDefault="00301182" w:rsidP="009A2DB3">
      <w:pPr>
        <w:rPr>
          <w:rFonts w:cs="Arial"/>
          <w:sz w:val="20"/>
        </w:rPr>
      </w:pPr>
    </w:p>
    <w:p w14:paraId="4D668E3A" w14:textId="77777777" w:rsidR="00301182" w:rsidRDefault="00301182" w:rsidP="009A2DB3">
      <w:pPr>
        <w:rPr>
          <w:rFonts w:cs="Arial"/>
          <w:sz w:val="20"/>
        </w:rPr>
      </w:pPr>
    </w:p>
    <w:p w14:paraId="726B1871" w14:textId="77777777" w:rsidR="00301182" w:rsidRDefault="00301182" w:rsidP="009A2DB3">
      <w:pPr>
        <w:rPr>
          <w:rFonts w:cs="Arial"/>
          <w:sz w:val="20"/>
        </w:rPr>
      </w:pPr>
    </w:p>
    <w:p w14:paraId="11958AEF" w14:textId="77777777" w:rsidR="00301182" w:rsidRDefault="00301182" w:rsidP="009A2DB3">
      <w:pPr>
        <w:rPr>
          <w:rFonts w:cs="Arial"/>
          <w:sz w:val="20"/>
        </w:rPr>
      </w:pPr>
    </w:p>
    <w:p w14:paraId="30FFAB3F" w14:textId="77777777" w:rsidR="009A2DB3" w:rsidRDefault="009A2DB3" w:rsidP="009A2DB3">
      <w:pPr>
        <w:rPr>
          <w:rFonts w:cs="Arial"/>
          <w:sz w:val="20"/>
        </w:rPr>
      </w:pPr>
    </w:p>
    <w:p w14:paraId="5B59611C" w14:textId="77777777" w:rsidR="00301182" w:rsidRDefault="00301182" w:rsidP="009A2DB3">
      <w:pPr>
        <w:rPr>
          <w:rFonts w:cs="Arial"/>
          <w:sz w:val="20"/>
        </w:rPr>
      </w:pPr>
      <w:r>
        <w:rPr>
          <w:rFonts w:cs="Arial"/>
          <w:sz w:val="20"/>
        </w:rPr>
        <w:br w:type="page"/>
      </w:r>
    </w:p>
    <w:p w14:paraId="0EEF451E" w14:textId="77777777" w:rsidR="009A2DB3" w:rsidRDefault="009A2DB3" w:rsidP="009A2DB3">
      <w:pPr>
        <w:rPr>
          <w:rFonts w:cs="Arial"/>
          <w:sz w:val="20"/>
        </w:rPr>
      </w:pPr>
    </w:p>
    <w:p w14:paraId="0C3B507D" w14:textId="77777777" w:rsidR="009A2DB3" w:rsidRDefault="009A2DB3" w:rsidP="009A2DB3">
      <w:pPr>
        <w:rPr>
          <w:rFonts w:cs="Arial"/>
          <w:sz w:val="20"/>
        </w:rPr>
      </w:pPr>
    </w:p>
    <w:p w14:paraId="5A8B94EA" w14:textId="77777777" w:rsidR="009A2DB3" w:rsidRDefault="009A2DB3" w:rsidP="009A2DB3">
      <w:pPr>
        <w:rPr>
          <w:rFonts w:cs="Arial"/>
          <w:sz w:val="20"/>
        </w:rPr>
      </w:pPr>
      <w:r>
        <w:rPr>
          <w:rFonts w:cs="Arial"/>
          <w:sz w:val="20"/>
        </w:rPr>
        <w:t>2.3 Dies ist eine Darstellung aus dem Mittelalter von Duccio die Buoninsegna (1255-1319)</w:t>
      </w:r>
    </w:p>
    <w:p w14:paraId="37DCB61E" w14:textId="77777777" w:rsidR="009A2DB3" w:rsidRDefault="009A2DB3" w:rsidP="009A2DB3">
      <w:pPr>
        <w:rPr>
          <w:rFonts w:cs="Arial"/>
          <w:sz w:val="20"/>
        </w:rPr>
      </w:pPr>
      <w:r>
        <w:rPr>
          <w:rFonts w:cs="Arial"/>
          <w:sz w:val="20"/>
        </w:rPr>
        <w:t>Erläutern Sie 2 Unterschiede zwischen dieser Darstellung und jener von Leonardo. (2P)</w:t>
      </w:r>
    </w:p>
    <w:p w14:paraId="29435FF6" w14:textId="77777777" w:rsidR="009A2DB3" w:rsidRDefault="009A2DB3" w:rsidP="009A2DB3">
      <w:pPr>
        <w:rPr>
          <w:rFonts w:cs="Arial"/>
          <w:sz w:val="20"/>
        </w:rPr>
      </w:pPr>
    </w:p>
    <w:p w14:paraId="18C529A6" w14:textId="77777777" w:rsidR="009A2DB3" w:rsidRDefault="002720DA" w:rsidP="009A2DB3">
      <w:pPr>
        <w:rPr>
          <w:rFonts w:cs="Arial"/>
          <w:sz w:val="20"/>
        </w:rPr>
      </w:pPr>
      <w:r>
        <w:rPr>
          <w:noProof/>
          <w:lang w:val="de-CH" w:eastAsia="de-CH"/>
        </w:rPr>
        <w:drawing>
          <wp:inline distT="0" distB="0" distL="0" distR="0" wp14:anchorId="0403BE4C" wp14:editId="1EA826C1">
            <wp:extent cx="2373630" cy="3907534"/>
            <wp:effectExtent l="0" t="0" r="7620" b="0"/>
            <wp:docPr id="1" name="Grafik 1" descr="https://upload.wikimedia.org/wikipedia/commons/thumb/4/4a/Meester_van_de_Straus_Madonna_-_Madonna_met_kind.JPG/800px-Meester_van_de_Straus_Madonna_-_Madonna_met_k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a/Meester_van_de_Straus_Madonna_-_Madonna_met_kind.JPG/800px-Meester_van_de_Straus_Madonna_-_Madonna_met_kin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7693" cy="3930685"/>
                    </a:xfrm>
                    <a:prstGeom prst="rect">
                      <a:avLst/>
                    </a:prstGeom>
                    <a:noFill/>
                    <a:ln>
                      <a:noFill/>
                    </a:ln>
                  </pic:spPr>
                </pic:pic>
              </a:graphicData>
            </a:graphic>
          </wp:inline>
        </w:drawing>
      </w:r>
    </w:p>
    <w:p w14:paraId="5EDB9181" w14:textId="77777777" w:rsidR="009A2DB3" w:rsidRDefault="009A2DB3" w:rsidP="009A2DB3">
      <w:pPr>
        <w:rPr>
          <w:rFonts w:cs="Arial"/>
          <w:sz w:val="20"/>
        </w:rPr>
      </w:pPr>
    </w:p>
    <w:p w14:paraId="2869F7A7" w14:textId="77777777" w:rsidR="009A2DB3" w:rsidRDefault="002720DA" w:rsidP="009A2DB3">
      <w:pPr>
        <w:pBdr>
          <w:bottom w:val="single" w:sz="4" w:space="1" w:color="auto"/>
        </w:pBdr>
      </w:pPr>
      <w:r>
        <w:rPr>
          <w:i/>
          <w:iCs/>
        </w:rPr>
        <w:t>Madonna mit Kind</w:t>
      </w:r>
      <w:r>
        <w:t xml:space="preserve">, Öl auf Holz, zwischen 1385 und 1389, </w:t>
      </w:r>
      <w:hyperlink r:id="rId13" w:tooltip="Bonnefantenmuseum" w:history="1">
        <w:r>
          <w:rPr>
            <w:rStyle w:val="Hyperlink"/>
          </w:rPr>
          <w:t>Bonnefantenmuseum</w:t>
        </w:r>
      </w:hyperlink>
      <w:r>
        <w:t>, Maastricht</w:t>
      </w:r>
    </w:p>
    <w:p w14:paraId="044E89D4" w14:textId="77777777" w:rsidR="002720DA" w:rsidRDefault="002720DA" w:rsidP="009A2DB3">
      <w:pPr>
        <w:pBdr>
          <w:bottom w:val="single" w:sz="4" w:space="1" w:color="auto"/>
        </w:pBdr>
        <w:rPr>
          <w:rFonts w:cs="Arial"/>
          <w:sz w:val="20"/>
        </w:rPr>
      </w:pPr>
    </w:p>
    <w:p w14:paraId="540A3A6B" w14:textId="77777777" w:rsidR="00301182" w:rsidRPr="00F603C1" w:rsidRDefault="00301182" w:rsidP="00301182">
      <w:pPr>
        <w:rPr>
          <w:rFonts w:cs="Arial"/>
          <w:color w:val="FF0000"/>
          <w:sz w:val="28"/>
          <w:szCs w:val="28"/>
        </w:rPr>
      </w:pPr>
      <w:r w:rsidRPr="00F603C1">
        <w:rPr>
          <w:rFonts w:cs="Arial"/>
          <w:color w:val="FF0000"/>
          <w:sz w:val="28"/>
          <w:szCs w:val="28"/>
        </w:rPr>
        <w:t>Die Antwort muss als Vergleich formuliert sein:</w:t>
      </w:r>
    </w:p>
    <w:p w14:paraId="277001C0" w14:textId="77777777" w:rsidR="00301182" w:rsidRPr="00F603C1" w:rsidRDefault="00301182" w:rsidP="00301182">
      <w:pPr>
        <w:rPr>
          <w:rFonts w:cs="Arial"/>
          <w:color w:val="FF0000"/>
          <w:sz w:val="28"/>
          <w:szCs w:val="28"/>
        </w:rPr>
      </w:pPr>
    </w:p>
    <w:p w14:paraId="0EFFE54A" w14:textId="5467F348" w:rsidR="00301182" w:rsidRPr="00F603C1" w:rsidRDefault="00301182" w:rsidP="00301182">
      <w:pPr>
        <w:pBdr>
          <w:bottom w:val="single" w:sz="4" w:space="1" w:color="auto"/>
        </w:pBdr>
        <w:rPr>
          <w:rFonts w:cs="Arial"/>
          <w:color w:val="FF0000"/>
          <w:sz w:val="28"/>
          <w:szCs w:val="28"/>
        </w:rPr>
      </w:pPr>
      <w:r w:rsidRPr="00F603C1">
        <w:rPr>
          <w:rFonts w:cs="Arial"/>
          <w:color w:val="FF0000"/>
          <w:sz w:val="28"/>
          <w:szCs w:val="28"/>
        </w:rPr>
        <w:t>- Proportionen stimmen nicht bei Duccio, bei Leonardo stimmen sie besser</w:t>
      </w:r>
      <w:r w:rsidR="00F603C1">
        <w:rPr>
          <w:rFonts w:cs="Arial"/>
          <w:color w:val="FF0000"/>
          <w:sz w:val="28"/>
          <w:szCs w:val="28"/>
        </w:rPr>
        <w:t>, sind aber noch nicht perfekt</w:t>
      </w:r>
    </w:p>
    <w:p w14:paraId="0A0C06C0" w14:textId="77777777" w:rsidR="00301182" w:rsidRPr="00F603C1" w:rsidRDefault="00301182" w:rsidP="00301182">
      <w:pPr>
        <w:rPr>
          <w:rFonts w:cs="Arial"/>
          <w:color w:val="FF0000"/>
          <w:sz w:val="28"/>
          <w:szCs w:val="28"/>
        </w:rPr>
      </w:pPr>
      <w:r w:rsidRPr="00F603C1">
        <w:rPr>
          <w:rFonts w:cs="Arial"/>
          <w:color w:val="FF0000"/>
          <w:sz w:val="28"/>
          <w:szCs w:val="28"/>
        </w:rPr>
        <w:t>- goldiger Hintergrund vs Landschaft</w:t>
      </w:r>
    </w:p>
    <w:p w14:paraId="0A6BB671" w14:textId="77777777" w:rsidR="00301182" w:rsidRPr="00F603C1" w:rsidRDefault="00301182" w:rsidP="00301182">
      <w:pPr>
        <w:pBdr>
          <w:bottom w:val="single" w:sz="4" w:space="1" w:color="auto"/>
        </w:pBdr>
        <w:rPr>
          <w:rFonts w:cs="Arial"/>
          <w:color w:val="FF0000"/>
          <w:sz w:val="28"/>
          <w:szCs w:val="28"/>
        </w:rPr>
      </w:pPr>
      <w:r w:rsidRPr="00F603C1">
        <w:rPr>
          <w:rFonts w:cs="Arial"/>
          <w:color w:val="FF0000"/>
          <w:sz w:val="28"/>
          <w:szCs w:val="28"/>
        </w:rPr>
        <w:t>- wenig Emotion im Gesichtsausdruck im Mittelalter, Maria schaut ins Leere, PX zum Publikum</w:t>
      </w:r>
    </w:p>
    <w:p w14:paraId="6142B37D" w14:textId="77777777" w:rsidR="00301182" w:rsidRPr="00F603C1" w:rsidRDefault="00301182" w:rsidP="00301182">
      <w:pPr>
        <w:pBdr>
          <w:bottom w:val="single" w:sz="4" w:space="1" w:color="auto"/>
        </w:pBdr>
        <w:rPr>
          <w:rFonts w:cs="Arial"/>
          <w:sz w:val="20"/>
        </w:rPr>
      </w:pPr>
      <w:r w:rsidRPr="00F603C1">
        <w:rPr>
          <w:rFonts w:cs="Arial"/>
          <w:color w:val="FF0000"/>
          <w:sz w:val="28"/>
          <w:szCs w:val="28"/>
        </w:rPr>
        <w:t>-  symbolische Darstellung eher im MA, realistischer bei Leonardo</w:t>
      </w:r>
    </w:p>
    <w:p w14:paraId="56ECA337" w14:textId="77777777" w:rsidR="00301182" w:rsidRPr="00F603C1" w:rsidRDefault="00301182" w:rsidP="00301182">
      <w:pPr>
        <w:rPr>
          <w:rFonts w:cs="Arial"/>
          <w:color w:val="FF0000"/>
          <w:sz w:val="28"/>
          <w:szCs w:val="28"/>
        </w:rPr>
      </w:pPr>
      <w:r w:rsidRPr="00F603C1">
        <w:rPr>
          <w:rFonts w:cs="Arial"/>
          <w:color w:val="FF0000"/>
          <w:sz w:val="28"/>
          <w:szCs w:val="28"/>
        </w:rPr>
        <w:t>- Heiligenschein, auch wenn nur angedeutet im MA, fehlt bei Leonardo</w:t>
      </w:r>
    </w:p>
    <w:p w14:paraId="06D101B6" w14:textId="31C98DE3" w:rsidR="00F603C1" w:rsidRDefault="00F603C1" w:rsidP="009A2DB3">
      <w:pPr>
        <w:rPr>
          <w:rFonts w:cs="Arial"/>
          <w:sz w:val="20"/>
        </w:rPr>
      </w:pPr>
    </w:p>
    <w:p w14:paraId="21AD8DD0" w14:textId="77777777" w:rsidR="00F603C1" w:rsidRDefault="00F603C1" w:rsidP="009A2DB3">
      <w:pPr>
        <w:rPr>
          <w:rFonts w:cs="Arial"/>
          <w:sz w:val="20"/>
        </w:rPr>
      </w:pPr>
    </w:p>
    <w:p w14:paraId="4BAC18DC" w14:textId="77777777" w:rsidR="009A2DB3" w:rsidRPr="00562D17" w:rsidRDefault="00562D17" w:rsidP="009A2DB3">
      <w:pPr>
        <w:pBdr>
          <w:bottom w:val="single" w:sz="4" w:space="1" w:color="auto"/>
        </w:pBdr>
        <w:rPr>
          <w:rFonts w:cs="Arial"/>
          <w:color w:val="FF0000"/>
          <w:sz w:val="20"/>
        </w:rPr>
      </w:pPr>
      <w:r w:rsidRPr="00F603C1">
        <w:rPr>
          <w:b/>
          <w:color w:val="FF0000"/>
        </w:rPr>
        <w:t>Im Vergleich</w:t>
      </w:r>
      <w:r w:rsidRPr="00562D17">
        <w:rPr>
          <w:color w:val="FF0000"/>
        </w:rPr>
        <w:t xml:space="preserve"> mit Madonnenbildern des bereits 80 Jahre früher in Italien im Renaissancestil malenden </w:t>
      </w:r>
      <w:hyperlink r:id="rId14" w:tooltip="Giotto di Bondone" w:history="1">
        <w:r w:rsidRPr="00562D17">
          <w:rPr>
            <w:rStyle w:val="Hyperlink"/>
            <w:color w:val="FF0000"/>
          </w:rPr>
          <w:t>Giotto di Bondone</w:t>
        </w:r>
      </w:hyperlink>
      <w:r w:rsidRPr="00562D17">
        <w:rPr>
          <w:color w:val="FF0000"/>
        </w:rPr>
        <w:t xml:space="preserve"> zeigt sich jedoch, dass der </w:t>
      </w:r>
      <w:r w:rsidRPr="00562D17">
        <w:rPr>
          <w:i/>
          <w:iCs/>
          <w:color w:val="FF0000"/>
        </w:rPr>
        <w:t>Meister der Madonna Straus</w:t>
      </w:r>
      <w:r w:rsidRPr="00562D17">
        <w:rPr>
          <w:color w:val="FF0000"/>
        </w:rPr>
        <w:t xml:space="preserve"> noch in traditioneller </w:t>
      </w:r>
      <w:hyperlink r:id="rId15" w:tooltip="Ikonographie" w:history="1">
        <w:r w:rsidRPr="00562D17">
          <w:rPr>
            <w:rStyle w:val="Hyperlink"/>
            <w:color w:val="FF0000"/>
          </w:rPr>
          <w:t>Ikonographie</w:t>
        </w:r>
      </w:hyperlink>
      <w:r w:rsidRPr="00562D17">
        <w:rPr>
          <w:color w:val="FF0000"/>
        </w:rPr>
        <w:t xml:space="preserve"> stand, sei es nun, da er sich als Künstler dieser traditionellen Malweise verpflichtet fühlte oder auch weil seine Auftraggeber den alten Stil noch bevorzugten.</w:t>
      </w:r>
    </w:p>
    <w:p w14:paraId="24429082" w14:textId="77777777" w:rsidR="009A2DB3" w:rsidRPr="00562D17" w:rsidRDefault="009A2DB3" w:rsidP="009A2DB3">
      <w:pPr>
        <w:rPr>
          <w:rFonts w:cs="Arial"/>
          <w:color w:val="FF0000"/>
          <w:sz w:val="20"/>
        </w:rPr>
      </w:pPr>
    </w:p>
    <w:p w14:paraId="28AE83E0" w14:textId="77777777" w:rsidR="009A2DB3" w:rsidRPr="00562D17" w:rsidRDefault="00562D17" w:rsidP="009A2DB3">
      <w:pPr>
        <w:pBdr>
          <w:bottom w:val="single" w:sz="4" w:space="1" w:color="auto"/>
        </w:pBdr>
        <w:rPr>
          <w:rFonts w:cs="Arial"/>
          <w:color w:val="FF0000"/>
          <w:sz w:val="20"/>
        </w:rPr>
      </w:pPr>
      <w:r w:rsidRPr="00562D17">
        <w:rPr>
          <w:rFonts w:cs="Arial"/>
          <w:color w:val="FF0000"/>
          <w:sz w:val="20"/>
        </w:rPr>
        <w:t>https://de.wikipedia.org/wiki/Meister_der_Madonna_Straus</w:t>
      </w:r>
    </w:p>
    <w:p w14:paraId="01DB7A32" w14:textId="77777777" w:rsidR="00454379" w:rsidRDefault="00445304" w:rsidP="00454379">
      <w:pPr>
        <w:rPr>
          <w:sz w:val="20"/>
        </w:rPr>
      </w:pPr>
      <w:r>
        <w:rPr>
          <w:sz w:val="20"/>
        </w:rPr>
        <w:br w:type="page"/>
      </w:r>
    </w:p>
    <w:p w14:paraId="5BEB727B" w14:textId="77777777" w:rsidR="00454379" w:rsidRPr="000B568D" w:rsidRDefault="00454379" w:rsidP="00454379">
      <w:pPr>
        <w:rPr>
          <w:sz w:val="20"/>
        </w:rPr>
      </w:pPr>
    </w:p>
    <w:p w14:paraId="7293B9DD" w14:textId="77777777" w:rsidR="00454379" w:rsidRDefault="00454379" w:rsidP="00454379">
      <w:pPr>
        <w:rPr>
          <w:sz w:val="20"/>
        </w:rPr>
      </w:pPr>
      <w:r>
        <w:rPr>
          <w:sz w:val="20"/>
        </w:rPr>
        <w:t>3.2 Hier ein Ausschnitt aus Hamlet (1. Aufzug, 2. Szene):</w:t>
      </w:r>
    </w:p>
    <w:p w14:paraId="284E5AAF" w14:textId="77777777" w:rsidR="00454379" w:rsidRDefault="00454379" w:rsidP="00454379">
      <w:pPr>
        <w:rPr>
          <w:sz w:val="20"/>
        </w:rPr>
      </w:pPr>
    </w:p>
    <w:p w14:paraId="60F9A7BD" w14:textId="77777777" w:rsidR="00E863FE" w:rsidRDefault="00454379" w:rsidP="00E863FE">
      <w:pPr>
        <w:rPr>
          <w:i/>
          <w:iCs/>
          <w:sz w:val="20"/>
        </w:rPr>
      </w:pPr>
      <w:r>
        <w:t xml:space="preserve">HAMLET </w:t>
      </w:r>
      <w:r>
        <w:br/>
      </w:r>
      <w:r w:rsidR="00E863FE">
        <w:br/>
      </w:r>
      <w:r w:rsidR="00E863FE" w:rsidRPr="004E2DD0">
        <w:rPr>
          <w:sz w:val="20"/>
          <w:highlight w:val="yellow"/>
        </w:rPr>
        <w:t xml:space="preserve">O schmölze doch dies allzu feste Fleisch, </w:t>
      </w:r>
      <w:r w:rsidR="00E863FE" w:rsidRPr="004E2DD0">
        <w:rPr>
          <w:sz w:val="20"/>
          <w:highlight w:val="yellow"/>
        </w:rPr>
        <w:br/>
        <w:t xml:space="preserve">Zerging' und löst' in einen Tau sich auf! </w:t>
      </w:r>
      <w:r w:rsidR="00E863FE" w:rsidRPr="004E2DD0">
        <w:rPr>
          <w:sz w:val="20"/>
          <w:highlight w:val="yellow"/>
        </w:rPr>
        <w:br/>
        <w:t xml:space="preserve">Oder hätte nicht der Ewge sein Gebot </w:t>
      </w:r>
      <w:r w:rsidR="00E863FE" w:rsidRPr="004E2DD0">
        <w:rPr>
          <w:sz w:val="20"/>
          <w:highlight w:val="yellow"/>
        </w:rPr>
        <w:br/>
        <w:t xml:space="preserve">Gerichtet gegen Selbstmord! O Gott! O Gott! </w:t>
      </w:r>
      <w:r w:rsidR="00E863FE" w:rsidRPr="004E2DD0">
        <w:rPr>
          <w:sz w:val="20"/>
          <w:highlight w:val="yellow"/>
        </w:rPr>
        <w:br/>
        <w:t xml:space="preserve">Wie ekel, schal und flach und unersprießlich </w:t>
      </w:r>
      <w:r w:rsidR="00E863FE" w:rsidRPr="004E2DD0">
        <w:rPr>
          <w:sz w:val="20"/>
          <w:highlight w:val="yellow"/>
        </w:rPr>
        <w:br/>
        <w:t>Scheint mir das ganze Treiben dieser Welt!</w:t>
      </w:r>
      <w:r w:rsidR="00E863FE" w:rsidRPr="00F6332D">
        <w:rPr>
          <w:sz w:val="20"/>
        </w:rPr>
        <w:t xml:space="preserve"> </w:t>
      </w:r>
      <w:r w:rsidR="00E863FE" w:rsidRPr="00F6332D">
        <w:rPr>
          <w:sz w:val="20"/>
        </w:rPr>
        <w:br/>
        <w:t xml:space="preserve">Pfui, pfui darüber! 's ist ein wüster Garten, </w:t>
      </w:r>
      <w:r w:rsidR="00E863FE" w:rsidRPr="00F6332D">
        <w:rPr>
          <w:sz w:val="20"/>
        </w:rPr>
        <w:br/>
        <w:t xml:space="preserve">Der auf in Samen schießt; verworfnes Unkraut </w:t>
      </w:r>
      <w:r w:rsidR="00E863FE" w:rsidRPr="00F6332D">
        <w:rPr>
          <w:sz w:val="20"/>
        </w:rPr>
        <w:br/>
        <w:t xml:space="preserve">Erfüllt ihn gänzlich. Dazu mußt es kommen! </w:t>
      </w:r>
      <w:r w:rsidR="00E863FE" w:rsidRPr="00F6332D">
        <w:rPr>
          <w:sz w:val="20"/>
        </w:rPr>
        <w:br/>
        <w:t xml:space="preserve">Zwei Mond erst tot! - Nein, nicht soviel, nicht zwei! </w:t>
      </w:r>
      <w:r w:rsidR="00E863FE" w:rsidRPr="00F6332D">
        <w:rPr>
          <w:sz w:val="20"/>
        </w:rPr>
        <w:br/>
        <w:t xml:space="preserve">Solch trefflicher Monarch, verglichen diesem, </w:t>
      </w:r>
      <w:r w:rsidR="00E863FE" w:rsidRPr="00F6332D">
        <w:rPr>
          <w:sz w:val="20"/>
        </w:rPr>
        <w:br/>
        <w:t xml:space="preserve">Apoll bei einem Satyr! So meine Mutter liebend, </w:t>
      </w:r>
      <w:r w:rsidR="00E863FE" w:rsidRPr="00F6332D">
        <w:rPr>
          <w:sz w:val="20"/>
        </w:rPr>
        <w:br/>
        <w:t xml:space="preserve">Daß er des Himmels Winde nicht zu rauh </w:t>
      </w:r>
      <w:r w:rsidR="00E863FE" w:rsidRPr="00F6332D">
        <w:rPr>
          <w:sz w:val="20"/>
        </w:rPr>
        <w:br/>
        <w:t xml:space="preserve">Ihr Antlitz ließ berühren. Himmel und Erde! </w:t>
      </w:r>
      <w:r w:rsidR="00E863FE" w:rsidRPr="00F6332D">
        <w:rPr>
          <w:sz w:val="20"/>
        </w:rPr>
        <w:br/>
      </w:r>
      <w:r w:rsidR="00E863FE" w:rsidRPr="009216EA">
        <w:rPr>
          <w:sz w:val="20"/>
          <w:highlight w:val="green"/>
        </w:rPr>
        <w:t xml:space="preserve">Muß ich gedenken? Hing sie doch an ihm, </w:t>
      </w:r>
      <w:r w:rsidR="00E863FE" w:rsidRPr="009216EA">
        <w:rPr>
          <w:sz w:val="20"/>
          <w:highlight w:val="green"/>
        </w:rPr>
        <w:br/>
        <w:t xml:space="preserve">Als stieg das Wachstum ihrer Lust mit dem, </w:t>
      </w:r>
      <w:r w:rsidR="00E863FE" w:rsidRPr="009216EA">
        <w:rPr>
          <w:sz w:val="20"/>
          <w:highlight w:val="green"/>
        </w:rPr>
        <w:br/>
        <w:t xml:space="preserve">Was ihre Kost war. Und doch, in einem Mond - </w:t>
      </w:r>
      <w:r w:rsidR="00E863FE" w:rsidRPr="009216EA">
        <w:rPr>
          <w:sz w:val="20"/>
          <w:highlight w:val="green"/>
        </w:rPr>
        <w:br/>
        <w:t xml:space="preserve">Laßt michs nicht denken! - Schwachheit, dein Nam ist Weib! - </w:t>
      </w:r>
      <w:r w:rsidR="00E863FE" w:rsidRPr="009216EA">
        <w:rPr>
          <w:sz w:val="20"/>
          <w:highlight w:val="green"/>
        </w:rPr>
        <w:br/>
        <w:t xml:space="preserve">Ein kurzer Mond; bevor die Schuh verbraucht, </w:t>
      </w:r>
      <w:r w:rsidR="00E863FE" w:rsidRPr="009216EA">
        <w:rPr>
          <w:sz w:val="20"/>
          <w:highlight w:val="green"/>
        </w:rPr>
        <w:br/>
        <w:t xml:space="preserve">Womit sie meines Vaters Leiche folgte, </w:t>
      </w:r>
      <w:r w:rsidR="00E863FE" w:rsidRPr="009216EA">
        <w:rPr>
          <w:sz w:val="20"/>
          <w:highlight w:val="green"/>
        </w:rPr>
        <w:br/>
        <w:t xml:space="preserve">Wie Niobe, ganz Tränen - sie, ja sie - </w:t>
      </w:r>
      <w:r w:rsidR="00E863FE" w:rsidRPr="009216EA">
        <w:rPr>
          <w:sz w:val="20"/>
          <w:highlight w:val="green"/>
        </w:rPr>
        <w:br/>
        <w:t xml:space="preserve">O Himmel, würd ein Tier, das nicht Vernunft hat, </w:t>
      </w:r>
      <w:r w:rsidR="00E863FE" w:rsidRPr="009216EA">
        <w:rPr>
          <w:sz w:val="20"/>
          <w:highlight w:val="green"/>
        </w:rPr>
        <w:br/>
        <w:t xml:space="preserve">Doch länger trauern! - meinem Ohm vermählt, </w:t>
      </w:r>
      <w:r w:rsidR="00E863FE" w:rsidRPr="009216EA">
        <w:rPr>
          <w:sz w:val="20"/>
          <w:highlight w:val="green"/>
        </w:rPr>
        <w:br/>
        <w:t xml:space="preserve">Dem Bruder meines Vaters, doch ihm ähnlich, </w:t>
      </w:r>
      <w:r w:rsidR="00E863FE" w:rsidRPr="009216EA">
        <w:rPr>
          <w:sz w:val="20"/>
          <w:highlight w:val="green"/>
        </w:rPr>
        <w:br/>
        <w:t xml:space="preserve">Wie ich dem Herkules! In einem Mond, </w:t>
      </w:r>
      <w:r w:rsidR="00E863FE" w:rsidRPr="009216EA">
        <w:rPr>
          <w:sz w:val="20"/>
          <w:highlight w:val="green"/>
        </w:rPr>
        <w:br/>
        <w:t xml:space="preserve">Bevor das Salz höchst frevelhafter Tränen </w:t>
      </w:r>
      <w:r w:rsidR="00E863FE" w:rsidRPr="009216EA">
        <w:rPr>
          <w:sz w:val="20"/>
          <w:highlight w:val="green"/>
        </w:rPr>
        <w:br/>
        <w:t xml:space="preserve">Der wunden Augen Röte noch verließ, </w:t>
      </w:r>
      <w:r w:rsidR="00E863FE" w:rsidRPr="009216EA">
        <w:rPr>
          <w:sz w:val="20"/>
          <w:highlight w:val="green"/>
        </w:rPr>
        <w:br/>
        <w:t xml:space="preserve">War sie vermählt! - O schnöde Hast, so rasch </w:t>
      </w:r>
      <w:r w:rsidR="00E863FE" w:rsidRPr="009216EA">
        <w:rPr>
          <w:sz w:val="20"/>
          <w:highlight w:val="green"/>
        </w:rPr>
        <w:br/>
        <w:t xml:space="preserve">In ein blutschänderisches Bett zu stürzen! </w:t>
      </w:r>
      <w:r w:rsidR="00E863FE" w:rsidRPr="009216EA">
        <w:rPr>
          <w:sz w:val="20"/>
          <w:highlight w:val="green"/>
        </w:rPr>
        <w:br/>
      </w:r>
      <w:r w:rsidR="00E863FE" w:rsidRPr="00FF5184">
        <w:rPr>
          <w:sz w:val="20"/>
          <w:highlight w:val="cyan"/>
        </w:rPr>
        <w:t xml:space="preserve">Es ist nicht, und es wird auch nimmer gut. </w:t>
      </w:r>
      <w:r w:rsidR="00E863FE" w:rsidRPr="00FF5184">
        <w:rPr>
          <w:sz w:val="20"/>
          <w:highlight w:val="cyan"/>
        </w:rPr>
        <w:br/>
        <w:t xml:space="preserve">Doch brich, mein Herz, denn schweigen muß mein Mund! </w:t>
      </w:r>
      <w:r w:rsidR="00E863FE" w:rsidRPr="009216EA">
        <w:rPr>
          <w:sz w:val="20"/>
          <w:highlight w:val="green"/>
        </w:rPr>
        <w:br/>
      </w:r>
      <w:r w:rsidR="00E863FE" w:rsidRPr="009216EA">
        <w:rPr>
          <w:i/>
          <w:iCs/>
          <w:sz w:val="20"/>
          <w:highlight w:val="green"/>
        </w:rPr>
        <w:t>Horatio, Bernardo und Marcellus treten auf.</w:t>
      </w:r>
    </w:p>
    <w:p w14:paraId="64A4F864" w14:textId="77777777" w:rsidR="00E863FE" w:rsidRDefault="00E863FE" w:rsidP="00E863FE">
      <w:pPr>
        <w:rPr>
          <w:i/>
          <w:iCs/>
          <w:sz w:val="20"/>
        </w:rPr>
      </w:pPr>
    </w:p>
    <w:p w14:paraId="27DA0266" w14:textId="77777777" w:rsidR="00454379" w:rsidRDefault="00454379" w:rsidP="00454379">
      <w:pPr>
        <w:rPr>
          <w:sz w:val="20"/>
        </w:rPr>
      </w:pPr>
      <w:r>
        <w:rPr>
          <w:sz w:val="20"/>
        </w:rPr>
        <w:br w:type="page"/>
      </w:r>
    </w:p>
    <w:p w14:paraId="719AD65F" w14:textId="77777777" w:rsidR="00454379" w:rsidRDefault="00454379" w:rsidP="00454379">
      <w:pPr>
        <w:rPr>
          <w:sz w:val="20"/>
        </w:rPr>
      </w:pPr>
    </w:p>
    <w:p w14:paraId="5C1EFA1D" w14:textId="77777777" w:rsidR="00454379" w:rsidRDefault="00454379" w:rsidP="00454379">
      <w:pPr>
        <w:rPr>
          <w:sz w:val="20"/>
        </w:rPr>
      </w:pPr>
    </w:p>
    <w:p w14:paraId="2B6E1143" w14:textId="77777777" w:rsidR="00454379" w:rsidRDefault="00454379" w:rsidP="00454379">
      <w:pPr>
        <w:rPr>
          <w:sz w:val="20"/>
        </w:rPr>
      </w:pPr>
    </w:p>
    <w:p w14:paraId="3899124E" w14:textId="77777777" w:rsidR="00454379" w:rsidRDefault="00454379" w:rsidP="00454379">
      <w:pPr>
        <w:rPr>
          <w:sz w:val="20"/>
        </w:rPr>
      </w:pPr>
      <w:r>
        <w:rPr>
          <w:sz w:val="20"/>
        </w:rPr>
        <w:t>3.2 Erläutern Sie in 3-4 Sätzen, von welchen Themen dieser Monolog handelt. (2 P)</w:t>
      </w:r>
    </w:p>
    <w:p w14:paraId="63600171" w14:textId="77777777" w:rsidR="00454379" w:rsidRDefault="00454379" w:rsidP="00454379">
      <w:pPr>
        <w:pBdr>
          <w:bottom w:val="single" w:sz="4" w:space="1" w:color="auto"/>
        </w:pBdr>
        <w:rPr>
          <w:sz w:val="20"/>
        </w:rPr>
      </w:pPr>
    </w:p>
    <w:p w14:paraId="75243459" w14:textId="77777777" w:rsidR="00454379" w:rsidRPr="000B568D" w:rsidRDefault="00454379" w:rsidP="00454379">
      <w:pPr>
        <w:pBdr>
          <w:bottom w:val="single" w:sz="4" w:space="1" w:color="auto"/>
        </w:pBdr>
        <w:rPr>
          <w:sz w:val="20"/>
        </w:rPr>
      </w:pPr>
    </w:p>
    <w:p w14:paraId="08F9348B" w14:textId="77777777" w:rsidR="00454379" w:rsidRPr="00B501F5" w:rsidRDefault="00454379" w:rsidP="00454379">
      <w:pPr>
        <w:rPr>
          <w:sz w:val="20"/>
        </w:rPr>
      </w:pPr>
    </w:p>
    <w:p w14:paraId="5B6175DC" w14:textId="77777777" w:rsidR="00E863FE" w:rsidRPr="00B501F5" w:rsidRDefault="00E863FE" w:rsidP="00E863FE">
      <w:pPr>
        <w:rPr>
          <w:color w:val="FF0000"/>
          <w:sz w:val="20"/>
        </w:rPr>
      </w:pPr>
      <w:r w:rsidRPr="00B501F5">
        <w:rPr>
          <w:iCs/>
          <w:color w:val="FF0000"/>
        </w:rPr>
        <w:t>Prinz Hamlet ist in dieser Szene allein und denkt über seine Mutter nach. Die Witwe von König Hamlet (Mord!) hat nämlich innerhalb von zwei Monaten nach dem Tode von König Hamlet dessen Bruder geehelicht, der jetzt der neue König Dänemark's ist.</w:t>
      </w:r>
    </w:p>
    <w:p w14:paraId="44F3700F" w14:textId="77777777" w:rsidR="00454379" w:rsidRPr="000B568D" w:rsidRDefault="00454379" w:rsidP="00454379">
      <w:pPr>
        <w:pBdr>
          <w:bottom w:val="single" w:sz="4" w:space="1" w:color="auto"/>
        </w:pBdr>
        <w:rPr>
          <w:sz w:val="20"/>
        </w:rPr>
      </w:pPr>
    </w:p>
    <w:p w14:paraId="4A1EC1F2" w14:textId="77777777" w:rsidR="00454379" w:rsidRPr="000B568D" w:rsidRDefault="00454379" w:rsidP="00454379">
      <w:pPr>
        <w:rPr>
          <w:sz w:val="20"/>
        </w:rPr>
      </w:pPr>
    </w:p>
    <w:p w14:paraId="19033A3B" w14:textId="77777777" w:rsidR="00E863FE" w:rsidRPr="009216EA" w:rsidRDefault="00E863FE" w:rsidP="00E863FE">
      <w:pPr>
        <w:numPr>
          <w:ilvl w:val="0"/>
          <w:numId w:val="17"/>
        </w:numPr>
        <w:spacing w:before="100" w:beforeAutospacing="1" w:after="100" w:afterAutospacing="1"/>
        <w:rPr>
          <w:rFonts w:ascii="Times" w:hAnsi="Times"/>
          <w:sz w:val="20"/>
          <w:lang w:val="de-CH"/>
        </w:rPr>
      </w:pPr>
      <w:r w:rsidRPr="009216EA">
        <w:rPr>
          <w:rFonts w:ascii="Times" w:hAnsi="Times"/>
          <w:sz w:val="20"/>
          <w:lang w:val="de-CH"/>
        </w:rPr>
        <w:t>König 2 Monate lang tot</w:t>
      </w:r>
    </w:p>
    <w:p w14:paraId="2BDDB0B1" w14:textId="77777777" w:rsidR="00E863FE" w:rsidRPr="009216EA" w:rsidRDefault="00E863FE" w:rsidP="00E863FE">
      <w:pPr>
        <w:numPr>
          <w:ilvl w:val="0"/>
          <w:numId w:val="17"/>
        </w:numPr>
        <w:spacing w:before="100" w:beforeAutospacing="1" w:after="100" w:afterAutospacing="1"/>
        <w:rPr>
          <w:rFonts w:ascii="Times" w:hAnsi="Times"/>
          <w:sz w:val="20"/>
          <w:lang w:val="de-CH"/>
        </w:rPr>
      </w:pPr>
      <w:r w:rsidRPr="009216EA">
        <w:rPr>
          <w:rFonts w:ascii="Times" w:hAnsi="Times"/>
          <w:sz w:val="20"/>
          <w:lang w:val="de-CH"/>
        </w:rPr>
        <w:t>Hamlet wütend auf Mutter wegen der schnellen Wi</w:t>
      </w:r>
      <w:r w:rsidR="00EB0351">
        <w:rPr>
          <w:rFonts w:ascii="Times" w:hAnsi="Times"/>
          <w:sz w:val="20"/>
          <w:lang w:val="de-CH"/>
        </w:rPr>
        <w:t>e</w:t>
      </w:r>
      <w:r w:rsidRPr="009216EA">
        <w:rPr>
          <w:rFonts w:ascii="Times" w:hAnsi="Times"/>
          <w:sz w:val="20"/>
          <w:lang w:val="de-CH"/>
        </w:rPr>
        <w:t>derheirat</w:t>
      </w:r>
    </w:p>
    <w:p w14:paraId="72D0462C" w14:textId="77777777" w:rsidR="00E863FE" w:rsidRDefault="00E863FE" w:rsidP="00E863FE">
      <w:pPr>
        <w:rPr>
          <w:sz w:val="20"/>
        </w:rPr>
      </w:pPr>
    </w:p>
    <w:p w14:paraId="3B20F7F3" w14:textId="77777777" w:rsidR="00E863FE" w:rsidRPr="000B568D" w:rsidRDefault="00E863FE" w:rsidP="00E863FE">
      <w:pPr>
        <w:pBdr>
          <w:bottom w:val="single" w:sz="4" w:space="1" w:color="auto"/>
        </w:pBdr>
        <w:rPr>
          <w:sz w:val="20"/>
        </w:rPr>
      </w:pPr>
    </w:p>
    <w:p w14:paraId="7AD509C1" w14:textId="77777777" w:rsidR="00E863FE" w:rsidRPr="000B568D" w:rsidRDefault="00E863FE" w:rsidP="00E863FE">
      <w:pPr>
        <w:rPr>
          <w:sz w:val="20"/>
        </w:rPr>
      </w:pPr>
    </w:p>
    <w:p w14:paraId="59E42134" w14:textId="77777777" w:rsidR="00E863FE" w:rsidRDefault="00E863FE" w:rsidP="00E863FE">
      <w:pPr>
        <w:pBdr>
          <w:bottom w:val="single" w:sz="4" w:space="1" w:color="auto"/>
        </w:pBdr>
      </w:pPr>
      <w:r>
        <w:t>Durch den Tod seines Vaters und der übereilten Heirat der Mutter mit seinem Onkel bricht für Hamlet die Welt zusammen. Er ist wohlbehütet aufgewachsen und nun wird er mit der Realität des Lebens konfrontiert. Seine Enttäuschung über die Welt und deren Menschen ist so groß, dass er von Depressionen und Selbstmordgedanken gequält wird. Doch davon will er lassen, da Gott also ,,...der Ew´ge sein Gebot [...] gegen Selbstmord!" (Z.315/316) gerichtet hat.</w:t>
      </w:r>
    </w:p>
    <w:p w14:paraId="1FDABDE8" w14:textId="77777777" w:rsidR="00E863FE" w:rsidRDefault="00E863FE" w:rsidP="00E863FE">
      <w:pPr>
        <w:pBdr>
          <w:bottom w:val="single" w:sz="4" w:space="1" w:color="auto"/>
        </w:pBdr>
      </w:pPr>
      <w:r>
        <w:t>Die Aussage, ,, Wie ekel, schal und flach und unersprießlich scheint mir das ganze Treiben dieser Welt!" (Z.317/318), zeigt Enttäuschung über den Menschen, und dass für ihn die Welt verdorben und ekelerregend ist. Hamlet muss von nun an lernen, nachdem er humanistisch in Wittenberg ausgebildet worden ist, dass die Realität des Lebens von der erlernten Theorie abweicht und ihm am Hof nicht weiterhelfen kann.</w:t>
      </w:r>
    </w:p>
    <w:p w14:paraId="25B423FB" w14:textId="77777777" w:rsidR="00E863FE" w:rsidRDefault="00E863FE" w:rsidP="00E863FE">
      <w:pPr>
        <w:pStyle w:val="StandardWeb"/>
      </w:pPr>
      <w:r>
        <w:t>Er ist zutiefst entsetzt über die schnelle Heirat von Onkel und Mutter. Die Unbegreiflichkeit darüber wird durch Wiederholungen, wie ,,Zwei Mond`erst tot!" (Z.322) oder ,,Ein kurzer Mond; bevor die Schuh´verbraucht" (Z.331), deutlich. Innige Liebe, dachte er, verbände einst seine Mutter mit dem Vater. Doch diese feste Überzeugung wurde durch die Vermählung zerstört. Seine Verachtung: ,,Schwachheit, dein Nam´ ist Weib!"(Z.330) gilt nicht nur seiner Mutter, sondern allen Frauen. Für ihn sind Frauen schwach, sie besitzen ein mangelhaftes Urteilsvermögen, trotz Vernunft und sind nicht in der Lage Versuchungen zu widerstehen. Denn ein Tier, das nicht Vernunft hat, würde länger trauern als seine Mutter (s.Z.334/335). Hamlet vergleicht seine Mutter mit der thebanischen Königin Niobe, die durch Überheblichkeit den Zorn der Götter auf sich gelenkt hat und die daraufhin ihre Kinder töteten. Durch diesen Vergleich will Hamlet ausdrücken, was für seelische Schmerzen ihm durch seine Mutter zugefügt wurden, die ihm mit ihrer falschen Trauer etwas vorspielte (,,...frevelhafte[...] Tränen...",Z.338). In Gedanken war sie schon mit dem Bruder ihres verstorbenen Gatten verheiratet.</w:t>
      </w:r>
    </w:p>
    <w:p w14:paraId="0AD51E97" w14:textId="77777777" w:rsidR="00E863FE" w:rsidRDefault="00E863FE" w:rsidP="00E863FE">
      <w:pPr>
        <w:pStyle w:val="StandardWeb"/>
      </w:pPr>
      <w:r>
        <w:t xml:space="preserve">Hamlet versteht nicht, warum die Mutter einen Mann, der so unähnlich seinem Vater ist, heiraten kann. Er vergleicht sich mit Herkules, um diese Unähnlichkeit auf ironische Weise zu unterstreichen. Für ihn war sein Vater ein ,,...trefflicher Monarch!" (Z.323). Sein Onkel hingegen stellt er mit dem griechischen Fruchtbarkeitsgott Satyr, der halb Mensch und halb Tier ist, auf eine Stufe, der durch seine Künste die Mutter für sich gewonnen hat (s.Z. 324). Die Ehe zwischen seiner Mutter und dem Onkel ist für ihn blutschänderisch und sie ruft tiefes </w:t>
      </w:r>
      <w:r>
        <w:lastRenderedPageBreak/>
        <w:t>Entsetzten in ihm hervor und nochmals beklagt er die ,,schnöde Hast"(Z.340) von beiden. Am Ende des Monologs ahnt Hamlet, dass nichts mehr so sein wird, wie es einmal war. (,, Es ist nicht, und es wird auch nimmer gut.", Z.342)</w:t>
      </w:r>
    </w:p>
    <w:p w14:paraId="2D03487E" w14:textId="77777777" w:rsidR="00454379" w:rsidRDefault="00454379" w:rsidP="00454379">
      <w:pPr>
        <w:rPr>
          <w:sz w:val="20"/>
        </w:rPr>
      </w:pPr>
    </w:p>
    <w:p w14:paraId="7200E81B" w14:textId="77777777" w:rsidR="00454379" w:rsidRDefault="00454379" w:rsidP="00454379">
      <w:pPr>
        <w:rPr>
          <w:sz w:val="20"/>
        </w:rPr>
      </w:pPr>
      <w:r>
        <w:rPr>
          <w:sz w:val="20"/>
        </w:rPr>
        <w:t>3.3 Charakterisieren Sie den Sprachstil in diesem Monolog anhand von 3 Merkmalen. (3 P)</w:t>
      </w:r>
    </w:p>
    <w:p w14:paraId="27D547F3" w14:textId="77777777" w:rsidR="00454379" w:rsidRPr="00B501F5" w:rsidRDefault="00454379" w:rsidP="00454379"/>
    <w:p w14:paraId="3C35FDBC" w14:textId="77777777" w:rsidR="00454379" w:rsidRPr="00B501F5" w:rsidRDefault="00454379" w:rsidP="00454379">
      <w:pPr>
        <w:pBdr>
          <w:bottom w:val="single" w:sz="4" w:space="1" w:color="auto"/>
        </w:pBdr>
      </w:pPr>
    </w:p>
    <w:p w14:paraId="7E53E192" w14:textId="77777777" w:rsidR="00E863FE" w:rsidRPr="00B501F5" w:rsidRDefault="00E863FE" w:rsidP="00E863FE">
      <w:pPr>
        <w:pBdr>
          <w:bottom w:val="single" w:sz="4" w:space="1" w:color="auto"/>
        </w:pBdr>
        <w:rPr>
          <w:color w:val="FF0000"/>
        </w:rPr>
      </w:pPr>
      <w:r w:rsidRPr="00B501F5">
        <w:rPr>
          <w:color w:val="FF0000"/>
        </w:rPr>
        <w:t xml:space="preserve">Der Sprachstil ist anklagend: es gibt viele Ausrufezeichen. </w:t>
      </w:r>
    </w:p>
    <w:p w14:paraId="73019ACB" w14:textId="77777777" w:rsidR="00E863FE" w:rsidRPr="00B501F5" w:rsidRDefault="00E863FE" w:rsidP="00E863FE">
      <w:pPr>
        <w:rPr>
          <w:color w:val="FF0000"/>
        </w:rPr>
      </w:pPr>
    </w:p>
    <w:p w14:paraId="1F9C4839" w14:textId="77777777" w:rsidR="00E863FE" w:rsidRPr="00B501F5" w:rsidRDefault="00E863FE" w:rsidP="00E863FE">
      <w:pPr>
        <w:pBdr>
          <w:bottom w:val="single" w:sz="4" w:space="1" w:color="auto"/>
        </w:pBdr>
        <w:rPr>
          <w:color w:val="FF0000"/>
        </w:rPr>
      </w:pPr>
      <w:r w:rsidRPr="00B501F5">
        <w:rPr>
          <w:color w:val="FF0000"/>
        </w:rPr>
        <w:t xml:space="preserve">Es wird in freien Versen gesprochen. </w:t>
      </w:r>
    </w:p>
    <w:p w14:paraId="498B6A87" w14:textId="77777777" w:rsidR="00E863FE" w:rsidRPr="00B501F5" w:rsidRDefault="00E863FE" w:rsidP="00E863FE">
      <w:pPr>
        <w:rPr>
          <w:color w:val="FF0000"/>
        </w:rPr>
      </w:pPr>
    </w:p>
    <w:p w14:paraId="0482A340" w14:textId="77777777" w:rsidR="00E863FE" w:rsidRPr="00B501F5" w:rsidRDefault="00E863FE" w:rsidP="00E863FE">
      <w:pPr>
        <w:pBdr>
          <w:bottom w:val="single" w:sz="4" w:space="1" w:color="auto"/>
        </w:pBdr>
        <w:rPr>
          <w:color w:val="FF0000"/>
        </w:rPr>
      </w:pPr>
      <w:r w:rsidRPr="00B501F5">
        <w:rPr>
          <w:color w:val="FF0000"/>
        </w:rPr>
        <w:t>Hamlets Verbitterung gegenüber dem Treiben seiner Mutter wird durch einige Interjektionen verstärkt</w:t>
      </w:r>
    </w:p>
    <w:p w14:paraId="22BD7870" w14:textId="77777777" w:rsidR="00E863FE" w:rsidRPr="00B501F5" w:rsidRDefault="00E863FE" w:rsidP="00E863FE">
      <w:pPr>
        <w:rPr>
          <w:color w:val="FF0000"/>
        </w:rPr>
      </w:pPr>
    </w:p>
    <w:p w14:paraId="59C21E47" w14:textId="77777777" w:rsidR="00E863FE" w:rsidRPr="00B501F5" w:rsidRDefault="00E863FE" w:rsidP="00E863FE">
      <w:pPr>
        <w:pBdr>
          <w:bottom w:val="single" w:sz="4" w:space="1" w:color="auto"/>
        </w:pBdr>
        <w:rPr>
          <w:color w:val="FF0000"/>
        </w:rPr>
      </w:pPr>
      <w:r w:rsidRPr="00B501F5">
        <w:rPr>
          <w:color w:val="FF0000"/>
        </w:rPr>
        <w:t>Er bringt Vergleiche aus der Mythologie. (Herkules, Niobe, Satyr)</w:t>
      </w:r>
    </w:p>
    <w:p w14:paraId="07106F79" w14:textId="77777777" w:rsidR="00E863FE" w:rsidRPr="00B501F5" w:rsidRDefault="00E863FE" w:rsidP="00E863FE">
      <w:pPr>
        <w:rPr>
          <w:color w:val="FF0000"/>
        </w:rPr>
      </w:pPr>
    </w:p>
    <w:p w14:paraId="1C913B18" w14:textId="77777777" w:rsidR="00E863FE" w:rsidRPr="00B501F5" w:rsidRDefault="00E863FE" w:rsidP="00E863FE">
      <w:pPr>
        <w:pBdr>
          <w:bottom w:val="single" w:sz="4" w:space="1" w:color="auto"/>
        </w:pBdr>
        <w:rPr>
          <w:color w:val="FF0000"/>
        </w:rPr>
      </w:pPr>
      <w:r w:rsidRPr="00B501F5">
        <w:rPr>
          <w:color w:val="FF0000"/>
        </w:rPr>
        <w:t xml:space="preserve">Er redet in Bildern und Metaphern: wüster Garten, Samen, verworenes Unkraut für die Schlechtigkeit der Welt und seiner Mutter, die sich so schnell nach dem Tod ihres Mannes wieder vermählt hat. </w:t>
      </w:r>
    </w:p>
    <w:p w14:paraId="0A94BBCC" w14:textId="77777777" w:rsidR="00E863FE" w:rsidRPr="00B501F5" w:rsidRDefault="00E863FE" w:rsidP="00E863FE"/>
    <w:p w14:paraId="06F53DCE" w14:textId="77777777" w:rsidR="00454379" w:rsidRDefault="00454379" w:rsidP="00454379">
      <w:pPr>
        <w:rPr>
          <w:sz w:val="20"/>
        </w:rPr>
      </w:pPr>
    </w:p>
    <w:p w14:paraId="0950C043" w14:textId="77777777" w:rsidR="00D46C0A" w:rsidRDefault="00D46C0A" w:rsidP="00D46C0A">
      <w:pPr>
        <w:rPr>
          <w:sz w:val="20"/>
        </w:rPr>
      </w:pPr>
    </w:p>
    <w:p w14:paraId="79EC7532" w14:textId="77777777" w:rsidR="00D46C0A" w:rsidRPr="00B9314D" w:rsidRDefault="00D46C0A" w:rsidP="00D46C0A">
      <w:pPr>
        <w:rPr>
          <w:color w:val="FF0000"/>
          <w:sz w:val="20"/>
        </w:rPr>
      </w:pPr>
      <w:r w:rsidRPr="00B9314D">
        <w:rPr>
          <w:color w:val="FF0000"/>
          <w:sz w:val="20"/>
          <w:highlight w:val="yellow"/>
        </w:rPr>
        <w:t>ODER</w:t>
      </w:r>
      <w:r>
        <w:rPr>
          <w:color w:val="FF0000"/>
          <w:sz w:val="20"/>
          <w:highlight w:val="yellow"/>
        </w:rPr>
        <w:t>:</w:t>
      </w:r>
    </w:p>
    <w:p w14:paraId="7F58FB77" w14:textId="77777777" w:rsidR="00D46C0A" w:rsidRDefault="00D46C0A" w:rsidP="00D46C0A">
      <w:pPr>
        <w:rPr>
          <w:sz w:val="20"/>
        </w:rPr>
      </w:pPr>
    </w:p>
    <w:p w14:paraId="13B411A0" w14:textId="77777777" w:rsidR="00D46C0A" w:rsidRPr="005B2B34" w:rsidRDefault="00D46C0A" w:rsidP="00D46C0A">
      <w:pPr>
        <w:pStyle w:val="Listenabsatz"/>
        <w:numPr>
          <w:ilvl w:val="0"/>
          <w:numId w:val="19"/>
        </w:numPr>
        <w:rPr>
          <w:color w:val="FF0000"/>
          <w:sz w:val="20"/>
          <w:highlight w:val="yellow"/>
        </w:rPr>
      </w:pPr>
      <w:r w:rsidRPr="005B2B34">
        <w:rPr>
          <w:color w:val="FF0000"/>
          <w:sz w:val="20"/>
          <w:highlight w:val="yellow"/>
        </w:rPr>
        <w:t>Auftrag</w:t>
      </w:r>
    </w:p>
    <w:p w14:paraId="7E14D14E" w14:textId="77777777" w:rsidR="00D46C0A" w:rsidRPr="00B9314D" w:rsidRDefault="00D46C0A" w:rsidP="00D46C0A">
      <w:pPr>
        <w:pStyle w:val="Listenabsatz"/>
        <w:rPr>
          <w:sz w:val="20"/>
        </w:rPr>
      </w:pPr>
      <w:r>
        <w:rPr>
          <w:sz w:val="20"/>
        </w:rPr>
        <w:t>Die Stücke von Shakespeare sind 500 Jahr alt, werden aber immer noch gespielt. Legen Sie in einem kurzen Text dar, weshalb Theaterstücke von Shakespeare (z. B. Hamlet) auch heutzutage noch beliebt sind. Verfassen Sie 6-8 vollständige Sätze. (6 Punkte)</w:t>
      </w:r>
    </w:p>
    <w:p w14:paraId="7FAEA7A6" w14:textId="77777777" w:rsidR="00D46C0A" w:rsidRDefault="00D46C0A" w:rsidP="00D46C0A">
      <w:pPr>
        <w:rPr>
          <w:rFonts w:ascii="Times New Roman" w:hAnsi="Times New Roman"/>
          <w:sz w:val="20"/>
        </w:rPr>
      </w:pPr>
    </w:p>
    <w:p w14:paraId="6A62977E" w14:textId="77777777" w:rsidR="00D46C0A" w:rsidRPr="000B568D" w:rsidRDefault="00D46C0A" w:rsidP="00D46C0A">
      <w:pPr>
        <w:pBdr>
          <w:bottom w:val="single" w:sz="4" w:space="1" w:color="auto"/>
        </w:pBdr>
        <w:rPr>
          <w:sz w:val="20"/>
        </w:rPr>
      </w:pPr>
    </w:p>
    <w:p w14:paraId="635AB748" w14:textId="77777777" w:rsidR="00D46C0A" w:rsidRPr="000B568D" w:rsidRDefault="00D46C0A" w:rsidP="00D46C0A">
      <w:pPr>
        <w:rPr>
          <w:sz w:val="20"/>
        </w:rPr>
      </w:pPr>
    </w:p>
    <w:p w14:paraId="2A361E53" w14:textId="77777777" w:rsidR="00D46C0A" w:rsidRPr="00D46C0A" w:rsidRDefault="00D46C0A" w:rsidP="00D46C0A">
      <w:pPr>
        <w:autoSpaceDE w:val="0"/>
        <w:autoSpaceDN w:val="0"/>
        <w:adjustRightInd w:val="0"/>
        <w:rPr>
          <w:rFonts w:ascii="ArialMT" w:hAnsi="ArialMT" w:cs="ArialMT"/>
          <w:color w:val="FF0000"/>
          <w:sz w:val="20"/>
          <w:lang w:val="de-CH" w:eastAsia="de-CH"/>
        </w:rPr>
      </w:pPr>
      <w:r w:rsidRPr="00D46C0A">
        <w:rPr>
          <w:rFonts w:ascii="ArialMT" w:hAnsi="ArialMT" w:cs="ArialMT"/>
          <w:color w:val="FF0000"/>
          <w:sz w:val="20"/>
          <w:lang w:val="de-CH" w:eastAsia="de-CH"/>
        </w:rPr>
        <w:t xml:space="preserve">William Shakespeares </w:t>
      </w:r>
      <w:r w:rsidRPr="00D46C0A">
        <w:rPr>
          <w:rFonts w:ascii="Arial-ItalicMT" w:hAnsi="Arial-ItalicMT" w:cs="Arial-ItalicMT"/>
          <w:i/>
          <w:iCs/>
          <w:color w:val="FF0000"/>
          <w:sz w:val="20"/>
          <w:lang w:val="de-CH" w:eastAsia="de-CH"/>
        </w:rPr>
        <w:t xml:space="preserve">Hamlet </w:t>
      </w:r>
      <w:r w:rsidRPr="00D46C0A">
        <w:rPr>
          <w:rFonts w:ascii="ArialMT" w:hAnsi="ArialMT" w:cs="ArialMT"/>
          <w:color w:val="FF0000"/>
          <w:sz w:val="20"/>
          <w:lang w:val="de-CH" w:eastAsia="de-CH"/>
        </w:rPr>
        <w:t>ist die berühmteste und meistdiskutierte Tragödie der</w:t>
      </w:r>
    </w:p>
    <w:p w14:paraId="79360F78" w14:textId="77777777" w:rsidR="00D46C0A" w:rsidRPr="00D46C0A" w:rsidRDefault="00D46C0A" w:rsidP="00D46C0A">
      <w:pPr>
        <w:pBdr>
          <w:bottom w:val="single" w:sz="4" w:space="1" w:color="auto"/>
        </w:pBdr>
        <w:rPr>
          <w:color w:val="FF0000"/>
          <w:sz w:val="20"/>
        </w:rPr>
      </w:pPr>
      <w:r w:rsidRPr="00D46C0A">
        <w:rPr>
          <w:rFonts w:ascii="ArialMT" w:hAnsi="ArialMT" w:cs="ArialMT"/>
          <w:color w:val="FF0000"/>
          <w:sz w:val="20"/>
          <w:lang w:val="de-CH" w:eastAsia="de-CH"/>
        </w:rPr>
        <w:t>Weltliteratur.</w:t>
      </w:r>
    </w:p>
    <w:p w14:paraId="29FC6D13" w14:textId="77777777" w:rsidR="00D46C0A" w:rsidRPr="00D46C0A" w:rsidRDefault="00D46C0A" w:rsidP="00D46C0A">
      <w:pPr>
        <w:autoSpaceDE w:val="0"/>
        <w:autoSpaceDN w:val="0"/>
        <w:adjustRightInd w:val="0"/>
        <w:rPr>
          <w:rFonts w:ascii="ArialMT" w:hAnsi="ArialMT" w:cs="ArialMT"/>
          <w:color w:val="FF0000"/>
          <w:sz w:val="20"/>
          <w:lang w:val="de-CH" w:eastAsia="de-CH"/>
        </w:rPr>
      </w:pPr>
    </w:p>
    <w:p w14:paraId="53F13CC1" w14:textId="77777777" w:rsidR="00D46C0A" w:rsidRPr="00D46C0A" w:rsidRDefault="00D46C0A" w:rsidP="00D46C0A">
      <w:pPr>
        <w:autoSpaceDE w:val="0"/>
        <w:autoSpaceDN w:val="0"/>
        <w:adjustRightInd w:val="0"/>
        <w:rPr>
          <w:rFonts w:ascii="ArialMT" w:hAnsi="ArialMT" w:cs="ArialMT"/>
          <w:color w:val="FF0000"/>
          <w:sz w:val="20"/>
          <w:lang w:val="de-CH" w:eastAsia="de-CH"/>
        </w:rPr>
      </w:pPr>
      <w:r w:rsidRPr="00D46C0A">
        <w:rPr>
          <w:rFonts w:ascii="ArialMT" w:hAnsi="ArialMT" w:cs="ArialMT"/>
          <w:color w:val="FF0000"/>
          <w:sz w:val="20"/>
          <w:lang w:val="de-CH" w:eastAsia="de-CH"/>
        </w:rPr>
        <w:t>Hamlet gilt als Inbegriff des zögernden, grüblerischen, jede Handlung hinterfragenden</w:t>
      </w:r>
    </w:p>
    <w:p w14:paraId="68B4A38F" w14:textId="77777777" w:rsidR="00D46C0A" w:rsidRPr="00D46C0A" w:rsidRDefault="00D46C0A" w:rsidP="00D46C0A">
      <w:pPr>
        <w:autoSpaceDE w:val="0"/>
        <w:autoSpaceDN w:val="0"/>
        <w:adjustRightInd w:val="0"/>
        <w:rPr>
          <w:rFonts w:ascii="ArialMT" w:hAnsi="ArialMT" w:cs="ArialMT"/>
          <w:color w:val="FF0000"/>
          <w:sz w:val="20"/>
          <w:lang w:val="de-CH" w:eastAsia="de-CH"/>
        </w:rPr>
      </w:pPr>
      <w:r w:rsidRPr="00D46C0A">
        <w:rPr>
          <w:rFonts w:ascii="ArialMT" w:hAnsi="ArialMT" w:cs="ArialMT"/>
          <w:color w:val="FF0000"/>
          <w:sz w:val="20"/>
          <w:lang w:val="de-CH" w:eastAsia="de-CH"/>
        </w:rPr>
        <w:t>Menschen.</w:t>
      </w:r>
    </w:p>
    <w:p w14:paraId="74F390EB" w14:textId="77777777" w:rsidR="00D46C0A" w:rsidRPr="00D46C0A" w:rsidRDefault="00D46C0A" w:rsidP="00D46C0A">
      <w:pPr>
        <w:autoSpaceDE w:val="0"/>
        <w:autoSpaceDN w:val="0"/>
        <w:adjustRightInd w:val="0"/>
        <w:rPr>
          <w:rFonts w:ascii="ArialMT" w:hAnsi="ArialMT" w:cs="ArialMT"/>
          <w:color w:val="FF0000"/>
          <w:sz w:val="20"/>
          <w:lang w:val="de-CH" w:eastAsia="de-CH"/>
        </w:rPr>
      </w:pPr>
    </w:p>
    <w:p w14:paraId="3F0B7DC2" w14:textId="77777777" w:rsidR="00D46C0A" w:rsidRPr="00D46C0A" w:rsidRDefault="00D46C0A" w:rsidP="00D46C0A">
      <w:pPr>
        <w:autoSpaceDE w:val="0"/>
        <w:autoSpaceDN w:val="0"/>
        <w:adjustRightInd w:val="0"/>
        <w:rPr>
          <w:rFonts w:ascii="ArialMT" w:hAnsi="ArialMT" w:cs="ArialMT"/>
          <w:color w:val="FF0000"/>
          <w:sz w:val="20"/>
          <w:lang w:val="de-CH" w:eastAsia="de-CH"/>
        </w:rPr>
      </w:pPr>
      <w:r w:rsidRPr="00D46C0A">
        <w:rPr>
          <w:rFonts w:ascii="ArialMT" w:hAnsi="ArialMT" w:cs="ArialMT"/>
          <w:color w:val="FF0000"/>
          <w:sz w:val="20"/>
          <w:lang w:val="de-CH" w:eastAsia="de-CH"/>
        </w:rPr>
        <w:t>Seine Widersprüchlichkeit und Unausdeutbarkeit machen ihn zu einer modernen</w:t>
      </w:r>
    </w:p>
    <w:p w14:paraId="36E45504" w14:textId="77777777" w:rsidR="00D46C0A" w:rsidRPr="00D46C0A" w:rsidRDefault="00D46C0A" w:rsidP="00D46C0A">
      <w:pPr>
        <w:autoSpaceDE w:val="0"/>
        <w:autoSpaceDN w:val="0"/>
        <w:adjustRightInd w:val="0"/>
        <w:rPr>
          <w:rFonts w:ascii="ArialMT" w:hAnsi="ArialMT" w:cs="ArialMT"/>
          <w:color w:val="FF0000"/>
          <w:sz w:val="20"/>
          <w:lang w:val="de-CH" w:eastAsia="de-CH"/>
        </w:rPr>
      </w:pPr>
      <w:r w:rsidRPr="00D46C0A">
        <w:rPr>
          <w:rFonts w:ascii="ArialMT" w:hAnsi="ArialMT" w:cs="ArialMT"/>
          <w:color w:val="FF0000"/>
          <w:sz w:val="20"/>
          <w:lang w:val="de-CH" w:eastAsia="de-CH"/>
        </w:rPr>
        <w:t>literarischen Figur, deren Faszination bis heute nicht nachgelassen hat.</w:t>
      </w:r>
    </w:p>
    <w:p w14:paraId="709E569D" w14:textId="77777777" w:rsidR="00D46C0A" w:rsidRPr="00D46C0A" w:rsidRDefault="00D46C0A" w:rsidP="00D46C0A">
      <w:pPr>
        <w:autoSpaceDE w:val="0"/>
        <w:autoSpaceDN w:val="0"/>
        <w:adjustRightInd w:val="0"/>
        <w:rPr>
          <w:rFonts w:ascii="ArialMT" w:hAnsi="ArialMT" w:cs="ArialMT"/>
          <w:color w:val="FF0000"/>
          <w:sz w:val="20"/>
          <w:lang w:val="de-CH" w:eastAsia="de-CH"/>
        </w:rPr>
      </w:pPr>
    </w:p>
    <w:p w14:paraId="056DAEEA" w14:textId="77777777" w:rsidR="00D46C0A" w:rsidRPr="00D46C0A" w:rsidRDefault="00D46C0A" w:rsidP="00D46C0A">
      <w:pPr>
        <w:autoSpaceDE w:val="0"/>
        <w:autoSpaceDN w:val="0"/>
        <w:adjustRightInd w:val="0"/>
        <w:rPr>
          <w:rFonts w:ascii="ArialMT" w:hAnsi="ArialMT" w:cs="ArialMT"/>
          <w:color w:val="FF0000"/>
          <w:sz w:val="20"/>
          <w:lang w:val="de-CH" w:eastAsia="de-CH"/>
        </w:rPr>
      </w:pPr>
      <w:r w:rsidRPr="00D46C0A">
        <w:rPr>
          <w:rFonts w:ascii="ArialMT" w:hAnsi="ArialMT" w:cs="ArialMT"/>
          <w:color w:val="FF0000"/>
          <w:sz w:val="20"/>
          <w:lang w:val="de-CH" w:eastAsia="de-CH"/>
        </w:rPr>
        <w:t>Hamlet gilt als Inbegriff des zweifelnden, zerrissenen Menschen, der sich unentwegt</w:t>
      </w:r>
    </w:p>
    <w:p w14:paraId="5BDBED72" w14:textId="77777777" w:rsidR="00D46C0A" w:rsidRPr="00D46C0A" w:rsidRDefault="00D46C0A" w:rsidP="00D46C0A">
      <w:pPr>
        <w:autoSpaceDE w:val="0"/>
        <w:autoSpaceDN w:val="0"/>
        <w:adjustRightInd w:val="0"/>
        <w:rPr>
          <w:rFonts w:ascii="ArialMT" w:hAnsi="ArialMT" w:cs="ArialMT"/>
          <w:color w:val="FF0000"/>
          <w:sz w:val="20"/>
          <w:lang w:val="de-CH" w:eastAsia="de-CH"/>
        </w:rPr>
      </w:pPr>
      <w:r w:rsidRPr="00D46C0A">
        <w:rPr>
          <w:rFonts w:ascii="ArialMT" w:hAnsi="ArialMT" w:cs="ArialMT"/>
          <w:color w:val="FF0000"/>
          <w:sz w:val="20"/>
          <w:lang w:val="de-CH" w:eastAsia="de-CH"/>
        </w:rPr>
        <w:t>selbst in Frage stellt und dadurch zu entschiedener und schneller Tat unfähig ist.</w:t>
      </w:r>
    </w:p>
    <w:p w14:paraId="1F310F39" w14:textId="77777777" w:rsidR="00D46C0A" w:rsidRPr="00D46C0A" w:rsidRDefault="00D46C0A" w:rsidP="00D46C0A">
      <w:pPr>
        <w:autoSpaceDE w:val="0"/>
        <w:autoSpaceDN w:val="0"/>
        <w:adjustRightInd w:val="0"/>
        <w:rPr>
          <w:rFonts w:ascii="ArialMT" w:hAnsi="ArialMT" w:cs="ArialMT"/>
          <w:color w:val="FF0000"/>
          <w:sz w:val="20"/>
          <w:lang w:val="de-CH" w:eastAsia="de-CH"/>
        </w:rPr>
      </w:pPr>
      <w:r w:rsidRPr="00D46C0A">
        <w:rPr>
          <w:rFonts w:ascii="ArialMT" w:hAnsi="ArialMT" w:cs="ArialMT"/>
          <w:color w:val="FF0000"/>
          <w:sz w:val="20"/>
          <w:lang w:val="de-CH" w:eastAsia="de-CH"/>
        </w:rPr>
        <w:t>D</w:t>
      </w:r>
      <w:r w:rsidR="00EB0351">
        <w:rPr>
          <w:rFonts w:ascii="ArialMT" w:hAnsi="ArialMT" w:cs="ArialMT"/>
          <w:color w:val="FF0000"/>
          <w:sz w:val="20"/>
          <w:lang w:val="de-CH" w:eastAsia="de-CH"/>
        </w:rPr>
        <w:t>ies macht ihn zu einer der Urfi</w:t>
      </w:r>
      <w:r w:rsidRPr="00D46C0A">
        <w:rPr>
          <w:rFonts w:ascii="ArialMT" w:hAnsi="ArialMT" w:cs="ArialMT"/>
          <w:color w:val="FF0000"/>
          <w:sz w:val="20"/>
          <w:lang w:val="de-CH" w:eastAsia="de-CH"/>
        </w:rPr>
        <w:t>guren der modernen Literatur. Hamlets Charakter</w:t>
      </w:r>
    </w:p>
    <w:p w14:paraId="3821CB42" w14:textId="77777777" w:rsidR="00D46C0A" w:rsidRPr="00D46C0A" w:rsidRDefault="00D46C0A" w:rsidP="00D46C0A">
      <w:pPr>
        <w:autoSpaceDE w:val="0"/>
        <w:autoSpaceDN w:val="0"/>
        <w:adjustRightInd w:val="0"/>
        <w:rPr>
          <w:rFonts w:ascii="ArialMT" w:hAnsi="ArialMT" w:cs="ArialMT"/>
          <w:color w:val="FF0000"/>
          <w:sz w:val="20"/>
          <w:lang w:val="de-CH" w:eastAsia="de-CH"/>
        </w:rPr>
      </w:pPr>
      <w:r w:rsidRPr="00D46C0A">
        <w:rPr>
          <w:rFonts w:ascii="ArialMT" w:hAnsi="ArialMT" w:cs="ArialMT"/>
          <w:color w:val="FF0000"/>
          <w:sz w:val="20"/>
          <w:lang w:val="de-CH" w:eastAsia="de-CH"/>
        </w:rPr>
        <w:t>ist dabei durchaus widersprüchlich und letztlich unfassbar. In gewissen Momenten</w:t>
      </w:r>
    </w:p>
    <w:p w14:paraId="037F7CBF" w14:textId="77777777" w:rsidR="00D46C0A" w:rsidRPr="00D46C0A" w:rsidRDefault="00D46C0A" w:rsidP="00D46C0A">
      <w:pPr>
        <w:autoSpaceDE w:val="0"/>
        <w:autoSpaceDN w:val="0"/>
        <w:adjustRightInd w:val="0"/>
        <w:rPr>
          <w:rFonts w:ascii="ArialMT" w:hAnsi="ArialMT" w:cs="ArialMT"/>
          <w:color w:val="FF0000"/>
          <w:sz w:val="20"/>
          <w:lang w:val="de-CH" w:eastAsia="de-CH"/>
        </w:rPr>
      </w:pPr>
      <w:r w:rsidRPr="00D46C0A">
        <w:rPr>
          <w:rFonts w:ascii="ArialMT" w:hAnsi="ArialMT" w:cs="ArialMT"/>
          <w:color w:val="FF0000"/>
          <w:sz w:val="20"/>
          <w:lang w:val="de-CH" w:eastAsia="de-CH"/>
        </w:rPr>
        <w:t>erscheint der grosse Zauderer als äußerst tatkräftig. Außerdem lädt auch er Schuld</w:t>
      </w:r>
    </w:p>
    <w:p w14:paraId="4CE14FBA" w14:textId="77777777" w:rsidR="00D46C0A" w:rsidRPr="00D46C0A" w:rsidRDefault="00D46C0A" w:rsidP="00D46C0A">
      <w:pPr>
        <w:autoSpaceDE w:val="0"/>
        <w:autoSpaceDN w:val="0"/>
        <w:adjustRightInd w:val="0"/>
        <w:rPr>
          <w:rFonts w:ascii="ArialMT" w:hAnsi="ArialMT" w:cs="ArialMT"/>
          <w:color w:val="FF0000"/>
          <w:sz w:val="20"/>
          <w:lang w:val="de-CH" w:eastAsia="de-CH"/>
        </w:rPr>
      </w:pPr>
      <w:r w:rsidRPr="00D46C0A">
        <w:rPr>
          <w:rFonts w:ascii="ArialMT" w:hAnsi="ArialMT" w:cs="ArialMT"/>
          <w:color w:val="FF0000"/>
          <w:sz w:val="20"/>
          <w:lang w:val="de-CH" w:eastAsia="de-CH"/>
        </w:rPr>
        <w:t>auf sich, z. B. im Zusammenhang mit dem Selbstmord Ophelias. Die Mehrdeutigkeit</w:t>
      </w:r>
    </w:p>
    <w:p w14:paraId="7ABC7014" w14:textId="77777777" w:rsidR="00D46C0A" w:rsidRDefault="00D46C0A" w:rsidP="00D46C0A">
      <w:pPr>
        <w:autoSpaceDE w:val="0"/>
        <w:autoSpaceDN w:val="0"/>
        <w:adjustRightInd w:val="0"/>
        <w:rPr>
          <w:rFonts w:ascii="ArialMT" w:hAnsi="ArialMT" w:cs="ArialMT"/>
          <w:color w:val="FF0000"/>
          <w:sz w:val="20"/>
          <w:lang w:val="de-CH" w:eastAsia="de-CH"/>
        </w:rPr>
      </w:pPr>
      <w:r w:rsidRPr="00D46C0A">
        <w:rPr>
          <w:rFonts w:ascii="ArialMT" w:hAnsi="ArialMT" w:cs="ArialMT"/>
          <w:color w:val="FF0000"/>
          <w:sz w:val="20"/>
          <w:lang w:val="de-CH" w:eastAsia="de-CH"/>
        </w:rPr>
        <w:t>verleiht der Figur ihre unzerstörbare Faszination.</w:t>
      </w:r>
    </w:p>
    <w:p w14:paraId="2A24A37B" w14:textId="77777777" w:rsidR="00D46C0A" w:rsidRPr="00D46C0A" w:rsidRDefault="00D46C0A" w:rsidP="00D46C0A">
      <w:pPr>
        <w:autoSpaceDE w:val="0"/>
        <w:autoSpaceDN w:val="0"/>
        <w:adjustRightInd w:val="0"/>
        <w:rPr>
          <w:rFonts w:ascii="ArialMT" w:hAnsi="ArialMT" w:cs="ArialMT"/>
          <w:color w:val="FF0000"/>
          <w:sz w:val="20"/>
          <w:lang w:val="de-CH" w:eastAsia="de-CH"/>
        </w:rPr>
      </w:pPr>
    </w:p>
    <w:p w14:paraId="5AA07508" w14:textId="77777777" w:rsidR="00D46C0A" w:rsidRPr="00D46C0A" w:rsidRDefault="00D46C0A" w:rsidP="00D46C0A">
      <w:pPr>
        <w:autoSpaceDE w:val="0"/>
        <w:autoSpaceDN w:val="0"/>
        <w:adjustRightInd w:val="0"/>
        <w:rPr>
          <w:rFonts w:ascii="ArialMT" w:hAnsi="ArialMT" w:cs="ArialMT"/>
          <w:color w:val="FF0000"/>
          <w:sz w:val="20"/>
          <w:lang w:val="de-CH" w:eastAsia="de-CH"/>
        </w:rPr>
      </w:pPr>
      <w:r w:rsidRPr="00D46C0A">
        <w:rPr>
          <w:rFonts w:ascii="ArialMT" w:hAnsi="ArialMT" w:cs="ArialMT"/>
          <w:color w:val="FF0000"/>
          <w:sz w:val="20"/>
          <w:lang w:val="de-CH" w:eastAsia="de-CH"/>
        </w:rPr>
        <w:t>Ein wichtiges und sehr modern wirkendes Motiv ist jenes vom Theater im Theater: Die</w:t>
      </w:r>
    </w:p>
    <w:p w14:paraId="58B69B75" w14:textId="77777777" w:rsidR="00D46C0A" w:rsidRPr="00D46C0A" w:rsidRDefault="00D46C0A" w:rsidP="00D46C0A">
      <w:pPr>
        <w:autoSpaceDE w:val="0"/>
        <w:autoSpaceDN w:val="0"/>
        <w:adjustRightInd w:val="0"/>
        <w:rPr>
          <w:rFonts w:ascii="ArialMT" w:hAnsi="ArialMT" w:cs="ArialMT"/>
          <w:color w:val="FF0000"/>
          <w:sz w:val="20"/>
          <w:lang w:val="de-CH" w:eastAsia="de-CH"/>
        </w:rPr>
      </w:pPr>
      <w:r w:rsidRPr="00D46C0A">
        <w:rPr>
          <w:rFonts w:ascii="ArialMT" w:hAnsi="ArialMT" w:cs="ArialMT"/>
          <w:color w:val="FF0000"/>
          <w:sz w:val="20"/>
          <w:lang w:val="de-CH" w:eastAsia="de-CH"/>
        </w:rPr>
        <w:t>Wahrheit über die Ermordung des Königs kommt nicht durch Vernunft und Analyse ans</w:t>
      </w:r>
    </w:p>
    <w:p w14:paraId="7076B264" w14:textId="77777777" w:rsidR="00D46C0A" w:rsidRPr="00D46C0A" w:rsidRDefault="00D46C0A" w:rsidP="00D46C0A">
      <w:pPr>
        <w:autoSpaceDE w:val="0"/>
        <w:autoSpaceDN w:val="0"/>
        <w:adjustRightInd w:val="0"/>
        <w:rPr>
          <w:rFonts w:ascii="ArialMT" w:hAnsi="ArialMT" w:cs="ArialMT"/>
          <w:color w:val="FF0000"/>
          <w:sz w:val="20"/>
          <w:lang w:val="de-CH" w:eastAsia="de-CH"/>
        </w:rPr>
      </w:pPr>
      <w:r w:rsidRPr="00D46C0A">
        <w:rPr>
          <w:rFonts w:ascii="ArialMT" w:hAnsi="ArialMT" w:cs="ArialMT"/>
          <w:color w:val="FF0000"/>
          <w:sz w:val="20"/>
          <w:lang w:val="de-CH" w:eastAsia="de-CH"/>
        </w:rPr>
        <w:t>Licht, sondern durch Schauspiel, Maskerade und theatralische Verfremdung. Die Grenzen</w:t>
      </w:r>
    </w:p>
    <w:p w14:paraId="14A68CD5" w14:textId="77777777" w:rsidR="009332F8" w:rsidRPr="00D46C0A" w:rsidRDefault="00D46C0A" w:rsidP="00D46C0A">
      <w:pPr>
        <w:autoSpaceDE w:val="0"/>
        <w:autoSpaceDN w:val="0"/>
        <w:adjustRightInd w:val="0"/>
        <w:rPr>
          <w:rFonts w:ascii="ArialMT" w:hAnsi="ArialMT" w:cs="ArialMT"/>
          <w:color w:val="FF0000"/>
          <w:sz w:val="20"/>
          <w:lang w:val="de-CH" w:eastAsia="de-CH"/>
        </w:rPr>
      </w:pPr>
      <w:r w:rsidRPr="00D46C0A">
        <w:rPr>
          <w:rFonts w:ascii="ArialMT" w:hAnsi="ArialMT" w:cs="ArialMT"/>
          <w:color w:val="FF0000"/>
          <w:sz w:val="20"/>
          <w:lang w:val="de-CH" w:eastAsia="de-CH"/>
        </w:rPr>
        <w:t>zwischen Schein und Sein, zwischen Wirklichkeit und Illusion verschwimmen.</w:t>
      </w:r>
    </w:p>
    <w:sectPr w:rsidR="009332F8" w:rsidRPr="00D46C0A" w:rsidSect="00E27E88">
      <w:headerReference w:type="default" r:id="rId16"/>
      <w:footerReference w:type="default" r:id="rId17"/>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FA073" w14:textId="77777777" w:rsidR="00D1586D" w:rsidRDefault="00D1586D">
      <w:r>
        <w:separator/>
      </w:r>
    </w:p>
  </w:endnote>
  <w:endnote w:type="continuationSeparator" w:id="0">
    <w:p w14:paraId="50C4BA11" w14:textId="77777777" w:rsidR="00D1586D" w:rsidRDefault="00D15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587F5" w14:textId="43142993" w:rsidR="001713A8" w:rsidRDefault="00BC4B83">
    <w:pPr>
      <w:pStyle w:val="Fuzeile"/>
      <w:shd w:val="clear" w:color="auto" w:fill="FFFFFF"/>
      <w:rPr>
        <w:color w:val="000000"/>
        <w:sz w:val="20"/>
        <w:lang w:val="de-CH"/>
      </w:rPr>
    </w:pPr>
    <w:r>
      <w:rPr>
        <w:color w:val="000000"/>
        <w:sz w:val="20"/>
        <w:shd w:val="clear" w:color="auto" w:fill="99CCFF"/>
        <w:lang w:val="de-CH"/>
      </w:rPr>
      <w:t>3</w:t>
    </w:r>
    <w:r w:rsidR="001713A8">
      <w:rPr>
        <w:color w:val="000000"/>
        <w:sz w:val="20"/>
        <w:shd w:val="clear" w:color="auto" w:fill="99CCFF"/>
        <w:lang w:val="de-CH"/>
      </w:rPr>
      <w:t>. Lehrjahr</w:t>
    </w:r>
    <w:r w:rsidR="001713A8">
      <w:rPr>
        <w:color w:val="FFFFFF"/>
        <w:sz w:val="20"/>
        <w:shd w:val="clear" w:color="auto" w:fill="99CCFF"/>
        <w:lang w:val="de-CH"/>
      </w:rPr>
      <w:tab/>
    </w:r>
    <w:r w:rsidR="00E27E88" w:rsidRPr="001713A8">
      <w:rPr>
        <w:color w:val="000000"/>
        <w:sz w:val="20"/>
        <w:shd w:val="clear" w:color="auto" w:fill="99CCFF"/>
        <w:lang w:val="de-CH"/>
      </w:rPr>
      <w:fldChar w:fldCharType="begin"/>
    </w:r>
    <w:r w:rsidR="001713A8" w:rsidRPr="001713A8">
      <w:rPr>
        <w:color w:val="000000"/>
        <w:sz w:val="20"/>
        <w:shd w:val="clear" w:color="auto" w:fill="99CCFF"/>
        <w:lang w:val="de-CH"/>
      </w:rPr>
      <w:instrText xml:space="preserve"> PAGE </w:instrText>
    </w:r>
    <w:r w:rsidR="00E27E88" w:rsidRPr="001713A8">
      <w:rPr>
        <w:color w:val="000000"/>
        <w:sz w:val="20"/>
        <w:shd w:val="clear" w:color="auto" w:fill="99CCFF"/>
        <w:lang w:val="de-CH"/>
      </w:rPr>
      <w:fldChar w:fldCharType="separate"/>
    </w:r>
    <w:r w:rsidR="00F603C1">
      <w:rPr>
        <w:noProof/>
        <w:color w:val="000000"/>
        <w:sz w:val="20"/>
        <w:shd w:val="clear" w:color="auto" w:fill="99CCFF"/>
        <w:lang w:val="de-CH"/>
      </w:rPr>
      <w:t>4</w:t>
    </w:r>
    <w:r w:rsidR="00E27E88" w:rsidRPr="001713A8">
      <w:rPr>
        <w:color w:val="000000"/>
        <w:sz w:val="20"/>
        <w:shd w:val="clear" w:color="auto" w:fill="99CCFF"/>
        <w:lang w:val="de-CH"/>
      </w:rPr>
      <w:fldChar w:fldCharType="end"/>
    </w:r>
    <w:r w:rsidR="001713A8">
      <w:rPr>
        <w:color w:val="FFFFFF"/>
        <w:sz w:val="20"/>
        <w:shd w:val="clear" w:color="auto" w:fill="99CCFF"/>
        <w:lang w:val="de-CH"/>
      </w:rPr>
      <w:tab/>
    </w:r>
    <w:r w:rsidR="00F8033B">
      <w:rPr>
        <w:rFonts w:cs="Arial"/>
        <w:color w:val="FFFFFF"/>
        <w:sz w:val="20"/>
        <w:shd w:val="clear" w:color="auto" w:fill="3366FF"/>
        <w:lang w:val="de-CH"/>
      </w:rPr>
      <w:t>Flid</w:t>
    </w:r>
    <w:r w:rsidR="001713A8">
      <w:rPr>
        <w:rFonts w:cs="Arial"/>
        <w:color w:val="FFFFFF"/>
        <w:sz w:val="20"/>
        <w:shd w:val="clear" w:color="auto" w:fill="3366FF"/>
        <w:lang w:val="de-CH"/>
      </w:rPr>
      <w:t xml:space="preserve"> </w:t>
    </w:r>
    <w:r w:rsidR="00F8033B">
      <w:rPr>
        <w:rFonts w:cs="Arial"/>
        <w:color w:val="FFFFFF"/>
        <w:sz w:val="20"/>
        <w:shd w:val="clear" w:color="auto" w:fill="3366FF"/>
        <w:lang w:val="de-CH"/>
      </w:rPr>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B81DF" w14:textId="77777777" w:rsidR="00D1586D" w:rsidRDefault="00D1586D">
      <w:r>
        <w:separator/>
      </w:r>
    </w:p>
  </w:footnote>
  <w:footnote w:type="continuationSeparator" w:id="0">
    <w:p w14:paraId="12C46E52" w14:textId="77777777" w:rsidR="00D1586D" w:rsidRDefault="00D15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3B9F3" w14:textId="77777777" w:rsidR="001713A8" w:rsidRDefault="00726E2F">
    <w:pPr>
      <w:pStyle w:val="Kopfzeile"/>
      <w:shd w:val="clear" w:color="auto" w:fill="FFFFFF"/>
      <w:rPr>
        <w:rFonts w:cs="Arial"/>
        <w:color w:val="FFFFFF"/>
        <w:sz w:val="20"/>
        <w:shd w:val="clear" w:color="auto" w:fill="3366FF"/>
        <w:lang w:val="de-CH"/>
      </w:rPr>
    </w:pPr>
    <w:r>
      <w:rPr>
        <w:color w:val="000000"/>
        <w:sz w:val="20"/>
        <w:shd w:val="clear" w:color="auto" w:fill="99CCFF"/>
        <w:lang w:val="de-CH"/>
      </w:rPr>
      <w:t>Information u. Kultur</w:t>
    </w:r>
    <w:r w:rsidR="001713A8">
      <w:rPr>
        <w:shd w:val="clear" w:color="auto" w:fill="99CCFF"/>
        <w:lang w:val="de-CH"/>
      </w:rPr>
      <w:tab/>
    </w:r>
    <w:r w:rsidR="001713A8">
      <w:rPr>
        <w:shd w:val="clear" w:color="auto" w:fill="99CCFF"/>
        <w:lang w:val="de-CH"/>
      </w:rPr>
      <w:tab/>
    </w:r>
    <w:r w:rsidR="00A24EAF">
      <w:rPr>
        <w:rFonts w:cs="Arial"/>
        <w:color w:val="FFFFFF"/>
        <w:sz w:val="20"/>
        <w:shd w:val="clear" w:color="auto" w:fill="3366FF"/>
        <w:lang w:val="de-CH"/>
      </w:rPr>
      <w:t xml:space="preserve">Renaissance </w:t>
    </w:r>
  </w:p>
  <w:p w14:paraId="11717346" w14:textId="77777777" w:rsidR="001713A8" w:rsidRDefault="001713A8">
    <w:pPr>
      <w:pStyle w:val="Kopfzeile"/>
      <w:shd w:val="clear" w:color="auto" w:fill="FFFFFF"/>
      <w:rPr>
        <w:rFonts w:ascii="Monotype Corsiva" w:hAnsi="Monotype Corsiva"/>
        <w:color w:val="FFFFFF"/>
        <w:sz w:val="20"/>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AEEB92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9449BB"/>
    <w:multiLevelType w:val="hybridMultilevel"/>
    <w:tmpl w:val="EC1EB8DC"/>
    <w:lvl w:ilvl="0" w:tplc="38A8F786">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123B39"/>
    <w:multiLevelType w:val="multilevel"/>
    <w:tmpl w:val="59FC6B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59C474C"/>
    <w:multiLevelType w:val="hybridMultilevel"/>
    <w:tmpl w:val="023ABD00"/>
    <w:lvl w:ilvl="0" w:tplc="DAD0E1D4">
      <w:start w:val="1"/>
      <w:numFmt w:val="upperLetter"/>
      <w:lvlText w:val="%1."/>
      <w:lvlJc w:val="left"/>
      <w:pPr>
        <w:tabs>
          <w:tab w:val="num" w:pos="6785"/>
        </w:tabs>
        <w:ind w:left="6785" w:hanging="405"/>
      </w:pPr>
      <w:rPr>
        <w:rFonts w:hint="default"/>
      </w:rPr>
    </w:lvl>
    <w:lvl w:ilvl="1" w:tplc="08070019" w:tentative="1">
      <w:start w:val="1"/>
      <w:numFmt w:val="lowerLetter"/>
      <w:lvlText w:val="%2."/>
      <w:lvlJc w:val="left"/>
      <w:pPr>
        <w:tabs>
          <w:tab w:val="num" w:pos="7460"/>
        </w:tabs>
        <w:ind w:left="7460" w:hanging="360"/>
      </w:pPr>
    </w:lvl>
    <w:lvl w:ilvl="2" w:tplc="0807001B" w:tentative="1">
      <w:start w:val="1"/>
      <w:numFmt w:val="lowerRoman"/>
      <w:lvlText w:val="%3."/>
      <w:lvlJc w:val="right"/>
      <w:pPr>
        <w:tabs>
          <w:tab w:val="num" w:pos="8180"/>
        </w:tabs>
        <w:ind w:left="8180" w:hanging="180"/>
      </w:pPr>
    </w:lvl>
    <w:lvl w:ilvl="3" w:tplc="0807000F" w:tentative="1">
      <w:start w:val="1"/>
      <w:numFmt w:val="decimal"/>
      <w:lvlText w:val="%4."/>
      <w:lvlJc w:val="left"/>
      <w:pPr>
        <w:tabs>
          <w:tab w:val="num" w:pos="8900"/>
        </w:tabs>
        <w:ind w:left="8900" w:hanging="360"/>
      </w:pPr>
    </w:lvl>
    <w:lvl w:ilvl="4" w:tplc="08070019" w:tentative="1">
      <w:start w:val="1"/>
      <w:numFmt w:val="lowerLetter"/>
      <w:lvlText w:val="%5."/>
      <w:lvlJc w:val="left"/>
      <w:pPr>
        <w:tabs>
          <w:tab w:val="num" w:pos="9620"/>
        </w:tabs>
        <w:ind w:left="9620" w:hanging="360"/>
      </w:pPr>
    </w:lvl>
    <w:lvl w:ilvl="5" w:tplc="0807001B" w:tentative="1">
      <w:start w:val="1"/>
      <w:numFmt w:val="lowerRoman"/>
      <w:lvlText w:val="%6."/>
      <w:lvlJc w:val="right"/>
      <w:pPr>
        <w:tabs>
          <w:tab w:val="num" w:pos="10340"/>
        </w:tabs>
        <w:ind w:left="10340" w:hanging="180"/>
      </w:pPr>
    </w:lvl>
    <w:lvl w:ilvl="6" w:tplc="0807000F" w:tentative="1">
      <w:start w:val="1"/>
      <w:numFmt w:val="decimal"/>
      <w:lvlText w:val="%7."/>
      <w:lvlJc w:val="left"/>
      <w:pPr>
        <w:tabs>
          <w:tab w:val="num" w:pos="11060"/>
        </w:tabs>
        <w:ind w:left="11060" w:hanging="360"/>
      </w:pPr>
    </w:lvl>
    <w:lvl w:ilvl="7" w:tplc="08070019" w:tentative="1">
      <w:start w:val="1"/>
      <w:numFmt w:val="lowerLetter"/>
      <w:lvlText w:val="%8."/>
      <w:lvlJc w:val="left"/>
      <w:pPr>
        <w:tabs>
          <w:tab w:val="num" w:pos="11780"/>
        </w:tabs>
        <w:ind w:left="11780" w:hanging="360"/>
      </w:pPr>
    </w:lvl>
    <w:lvl w:ilvl="8" w:tplc="0807001B" w:tentative="1">
      <w:start w:val="1"/>
      <w:numFmt w:val="lowerRoman"/>
      <w:lvlText w:val="%9."/>
      <w:lvlJc w:val="right"/>
      <w:pPr>
        <w:tabs>
          <w:tab w:val="num" w:pos="12500"/>
        </w:tabs>
        <w:ind w:left="12500" w:hanging="180"/>
      </w:pPr>
    </w:lvl>
  </w:abstractNum>
  <w:abstractNum w:abstractNumId="4" w15:restartNumberingAfterBreak="0">
    <w:nsid w:val="1B9C6FDE"/>
    <w:multiLevelType w:val="hybridMultilevel"/>
    <w:tmpl w:val="32763B02"/>
    <w:lvl w:ilvl="0" w:tplc="75A476A0">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EC934E3"/>
    <w:multiLevelType w:val="hybridMultilevel"/>
    <w:tmpl w:val="3222908E"/>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ED0301"/>
    <w:multiLevelType w:val="singleLevel"/>
    <w:tmpl w:val="C6984874"/>
    <w:lvl w:ilvl="0">
      <w:start w:val="1"/>
      <w:numFmt w:val="decimal"/>
      <w:lvlText w:val="%1."/>
      <w:legacy w:legacy="1" w:legacySpace="0" w:legacyIndent="283"/>
      <w:lvlJc w:val="left"/>
      <w:pPr>
        <w:ind w:left="283" w:hanging="283"/>
      </w:pPr>
    </w:lvl>
  </w:abstractNum>
  <w:abstractNum w:abstractNumId="7" w15:restartNumberingAfterBreak="0">
    <w:nsid w:val="235240CB"/>
    <w:multiLevelType w:val="multilevel"/>
    <w:tmpl w:val="C1B82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F6A94"/>
    <w:multiLevelType w:val="hybridMultilevel"/>
    <w:tmpl w:val="95E02A8C"/>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A7F7D6B"/>
    <w:multiLevelType w:val="hybridMultilevel"/>
    <w:tmpl w:val="72FCA76E"/>
    <w:lvl w:ilvl="0" w:tplc="0807000F">
      <w:start w:val="1"/>
      <w:numFmt w:val="decimal"/>
      <w:lvlText w:val="%1."/>
      <w:lvlJc w:val="left"/>
      <w:pPr>
        <w:tabs>
          <w:tab w:val="num" w:pos="1080"/>
        </w:tabs>
        <w:ind w:left="1080" w:hanging="360"/>
      </w:pPr>
    </w:lvl>
    <w:lvl w:ilvl="1" w:tplc="08070019" w:tentative="1">
      <w:start w:val="1"/>
      <w:numFmt w:val="lowerLetter"/>
      <w:lvlText w:val="%2."/>
      <w:lvlJc w:val="left"/>
      <w:pPr>
        <w:tabs>
          <w:tab w:val="num" w:pos="1800"/>
        </w:tabs>
        <w:ind w:left="1800" w:hanging="360"/>
      </w:pPr>
    </w:lvl>
    <w:lvl w:ilvl="2" w:tplc="0807001B" w:tentative="1">
      <w:start w:val="1"/>
      <w:numFmt w:val="lowerRoman"/>
      <w:lvlText w:val="%3."/>
      <w:lvlJc w:val="right"/>
      <w:pPr>
        <w:tabs>
          <w:tab w:val="num" w:pos="2520"/>
        </w:tabs>
        <w:ind w:left="2520" w:hanging="180"/>
      </w:pPr>
    </w:lvl>
    <w:lvl w:ilvl="3" w:tplc="0807000F" w:tentative="1">
      <w:start w:val="1"/>
      <w:numFmt w:val="decimal"/>
      <w:lvlText w:val="%4."/>
      <w:lvlJc w:val="left"/>
      <w:pPr>
        <w:tabs>
          <w:tab w:val="num" w:pos="3240"/>
        </w:tabs>
        <w:ind w:left="3240" w:hanging="360"/>
      </w:pPr>
    </w:lvl>
    <w:lvl w:ilvl="4" w:tplc="08070019" w:tentative="1">
      <w:start w:val="1"/>
      <w:numFmt w:val="lowerLetter"/>
      <w:lvlText w:val="%5."/>
      <w:lvlJc w:val="left"/>
      <w:pPr>
        <w:tabs>
          <w:tab w:val="num" w:pos="3960"/>
        </w:tabs>
        <w:ind w:left="3960" w:hanging="360"/>
      </w:pPr>
    </w:lvl>
    <w:lvl w:ilvl="5" w:tplc="0807001B" w:tentative="1">
      <w:start w:val="1"/>
      <w:numFmt w:val="lowerRoman"/>
      <w:lvlText w:val="%6."/>
      <w:lvlJc w:val="right"/>
      <w:pPr>
        <w:tabs>
          <w:tab w:val="num" w:pos="4680"/>
        </w:tabs>
        <w:ind w:left="4680" w:hanging="180"/>
      </w:pPr>
    </w:lvl>
    <w:lvl w:ilvl="6" w:tplc="0807000F" w:tentative="1">
      <w:start w:val="1"/>
      <w:numFmt w:val="decimal"/>
      <w:lvlText w:val="%7."/>
      <w:lvlJc w:val="left"/>
      <w:pPr>
        <w:tabs>
          <w:tab w:val="num" w:pos="5400"/>
        </w:tabs>
        <w:ind w:left="5400" w:hanging="360"/>
      </w:pPr>
    </w:lvl>
    <w:lvl w:ilvl="7" w:tplc="08070019" w:tentative="1">
      <w:start w:val="1"/>
      <w:numFmt w:val="lowerLetter"/>
      <w:lvlText w:val="%8."/>
      <w:lvlJc w:val="left"/>
      <w:pPr>
        <w:tabs>
          <w:tab w:val="num" w:pos="6120"/>
        </w:tabs>
        <w:ind w:left="6120" w:hanging="360"/>
      </w:pPr>
    </w:lvl>
    <w:lvl w:ilvl="8" w:tplc="0807001B" w:tentative="1">
      <w:start w:val="1"/>
      <w:numFmt w:val="lowerRoman"/>
      <w:lvlText w:val="%9."/>
      <w:lvlJc w:val="right"/>
      <w:pPr>
        <w:tabs>
          <w:tab w:val="num" w:pos="6840"/>
        </w:tabs>
        <w:ind w:left="6840" w:hanging="180"/>
      </w:pPr>
    </w:lvl>
  </w:abstractNum>
  <w:abstractNum w:abstractNumId="10" w15:restartNumberingAfterBreak="0">
    <w:nsid w:val="3014351B"/>
    <w:multiLevelType w:val="hybridMultilevel"/>
    <w:tmpl w:val="F24E45A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3B695F35"/>
    <w:multiLevelType w:val="singleLevel"/>
    <w:tmpl w:val="CDFCB9DC"/>
    <w:lvl w:ilvl="0">
      <w:start w:val="1"/>
      <w:numFmt w:val="bullet"/>
      <w:pStyle w:val="Aufzhlungszeichen"/>
      <w:lvlText w:val=""/>
      <w:lvlJc w:val="left"/>
      <w:pPr>
        <w:tabs>
          <w:tab w:val="num" w:pos="425"/>
        </w:tabs>
        <w:ind w:left="425" w:hanging="425"/>
      </w:pPr>
      <w:rPr>
        <w:rFonts w:ascii="Symbol" w:hAnsi="Symbol" w:hint="default"/>
      </w:rPr>
    </w:lvl>
  </w:abstractNum>
  <w:abstractNum w:abstractNumId="12" w15:restartNumberingAfterBreak="0">
    <w:nsid w:val="442E67CC"/>
    <w:multiLevelType w:val="hybridMultilevel"/>
    <w:tmpl w:val="0C100E8E"/>
    <w:lvl w:ilvl="0" w:tplc="04070017">
      <w:start w:val="1"/>
      <w:numFmt w:val="lowerLetter"/>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A2B236CC">
      <w:start w:val="1"/>
      <w:numFmt w:val="bullet"/>
      <w:lvlText w:val="-"/>
      <w:lvlJc w:val="left"/>
      <w:pPr>
        <w:tabs>
          <w:tab w:val="num" w:pos="2880"/>
        </w:tabs>
        <w:ind w:left="2880" w:hanging="360"/>
      </w:pPr>
      <w:rPr>
        <w:rFonts w:ascii="Times New Roman" w:eastAsia="Times New Roman" w:hAnsi="Times New Roman" w:cs="Times New Roman"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4AD168B2"/>
    <w:multiLevelType w:val="hybridMultilevel"/>
    <w:tmpl w:val="F5E88D34"/>
    <w:lvl w:ilvl="0" w:tplc="08070017">
      <w:start w:val="1"/>
      <w:numFmt w:val="lowerLetter"/>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4" w15:restartNumberingAfterBreak="0">
    <w:nsid w:val="4B4E2D37"/>
    <w:multiLevelType w:val="hybridMultilevel"/>
    <w:tmpl w:val="C2442274"/>
    <w:lvl w:ilvl="0" w:tplc="08070017">
      <w:start w:val="1"/>
      <w:numFmt w:val="lowerLetter"/>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5" w15:restartNumberingAfterBreak="0">
    <w:nsid w:val="5689002D"/>
    <w:multiLevelType w:val="hybridMultilevel"/>
    <w:tmpl w:val="377A92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5F9C3402"/>
    <w:multiLevelType w:val="hybridMultilevel"/>
    <w:tmpl w:val="377A92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5FA5167B"/>
    <w:multiLevelType w:val="hybridMultilevel"/>
    <w:tmpl w:val="D0F0FC3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766B3D39"/>
    <w:multiLevelType w:val="hybridMultilevel"/>
    <w:tmpl w:val="59CEB28C"/>
    <w:lvl w:ilvl="0" w:tplc="08070017">
      <w:start w:val="1"/>
      <w:numFmt w:val="lowerLetter"/>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num w:numId="1">
    <w:abstractNumId w:val="12"/>
  </w:num>
  <w:num w:numId="2">
    <w:abstractNumId w:val="8"/>
  </w:num>
  <w:num w:numId="3">
    <w:abstractNumId w:val="0"/>
  </w:num>
  <w:num w:numId="4">
    <w:abstractNumId w:val="11"/>
  </w:num>
  <w:num w:numId="5">
    <w:abstractNumId w:val="5"/>
  </w:num>
  <w:num w:numId="6">
    <w:abstractNumId w:val="1"/>
  </w:num>
  <w:num w:numId="7">
    <w:abstractNumId w:val="9"/>
  </w:num>
  <w:num w:numId="8">
    <w:abstractNumId w:val="6"/>
    <w:lvlOverride w:ilvl="0">
      <w:lvl w:ilvl="0">
        <w:start w:val="1"/>
        <w:numFmt w:val="decimal"/>
        <w:lvlText w:val="%1."/>
        <w:legacy w:legacy="1" w:legacySpace="0" w:legacyIndent="283"/>
        <w:lvlJc w:val="left"/>
        <w:pPr>
          <w:ind w:left="283" w:hanging="283"/>
        </w:pPr>
      </w:lvl>
    </w:lvlOverride>
  </w:num>
  <w:num w:numId="9">
    <w:abstractNumId w:val="13"/>
  </w:num>
  <w:num w:numId="10">
    <w:abstractNumId w:val="14"/>
  </w:num>
  <w:num w:numId="11">
    <w:abstractNumId w:val="3"/>
  </w:num>
  <w:num w:numId="12">
    <w:abstractNumId w:val="18"/>
  </w:num>
  <w:num w:numId="13">
    <w:abstractNumId w:val="15"/>
  </w:num>
  <w:num w:numId="14">
    <w:abstractNumId w:val="4"/>
  </w:num>
  <w:num w:numId="15">
    <w:abstractNumId w:val="2"/>
  </w:num>
  <w:num w:numId="16">
    <w:abstractNumId w:val="17"/>
  </w:num>
  <w:num w:numId="17">
    <w:abstractNumId w:val="7"/>
  </w:num>
  <w:num w:numId="18">
    <w:abstractNumId w:val="1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9f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D83"/>
    <w:rsid w:val="000528EB"/>
    <w:rsid w:val="00095A75"/>
    <w:rsid w:val="00097264"/>
    <w:rsid w:val="000B568D"/>
    <w:rsid w:val="000D2D64"/>
    <w:rsid w:val="000E21C1"/>
    <w:rsid w:val="0012791A"/>
    <w:rsid w:val="001642B0"/>
    <w:rsid w:val="001713A8"/>
    <w:rsid w:val="001E6EE8"/>
    <w:rsid w:val="00242838"/>
    <w:rsid w:val="00242C3F"/>
    <w:rsid w:val="00266B93"/>
    <w:rsid w:val="002720DA"/>
    <w:rsid w:val="00287B41"/>
    <w:rsid w:val="00301182"/>
    <w:rsid w:val="003C1AAF"/>
    <w:rsid w:val="003E3063"/>
    <w:rsid w:val="003E7EC8"/>
    <w:rsid w:val="003F0CED"/>
    <w:rsid w:val="00445304"/>
    <w:rsid w:val="00454379"/>
    <w:rsid w:val="0047404A"/>
    <w:rsid w:val="00475644"/>
    <w:rsid w:val="004D2E77"/>
    <w:rsid w:val="00500B80"/>
    <w:rsid w:val="00534B28"/>
    <w:rsid w:val="00562D17"/>
    <w:rsid w:val="005C6D83"/>
    <w:rsid w:val="00686AB4"/>
    <w:rsid w:val="00726E2F"/>
    <w:rsid w:val="00754F62"/>
    <w:rsid w:val="00790324"/>
    <w:rsid w:val="007A7741"/>
    <w:rsid w:val="007C705D"/>
    <w:rsid w:val="00821491"/>
    <w:rsid w:val="00821B70"/>
    <w:rsid w:val="00855933"/>
    <w:rsid w:val="009151F1"/>
    <w:rsid w:val="00930316"/>
    <w:rsid w:val="009332F8"/>
    <w:rsid w:val="009939D7"/>
    <w:rsid w:val="009A2DB3"/>
    <w:rsid w:val="00A24EAF"/>
    <w:rsid w:val="00A42966"/>
    <w:rsid w:val="00AB003C"/>
    <w:rsid w:val="00AC5050"/>
    <w:rsid w:val="00B501F5"/>
    <w:rsid w:val="00B77EF7"/>
    <w:rsid w:val="00BC4B83"/>
    <w:rsid w:val="00C047D7"/>
    <w:rsid w:val="00C3182D"/>
    <w:rsid w:val="00C9583B"/>
    <w:rsid w:val="00CD2B22"/>
    <w:rsid w:val="00CF7665"/>
    <w:rsid w:val="00D1586D"/>
    <w:rsid w:val="00D46C0A"/>
    <w:rsid w:val="00DD1506"/>
    <w:rsid w:val="00E00310"/>
    <w:rsid w:val="00E27E88"/>
    <w:rsid w:val="00E366AC"/>
    <w:rsid w:val="00E863FE"/>
    <w:rsid w:val="00E97717"/>
    <w:rsid w:val="00EB0351"/>
    <w:rsid w:val="00EB2638"/>
    <w:rsid w:val="00EF1C33"/>
    <w:rsid w:val="00F016AA"/>
    <w:rsid w:val="00F1426F"/>
    <w:rsid w:val="00F603C1"/>
    <w:rsid w:val="00F6332D"/>
    <w:rsid w:val="00F8033B"/>
    <w:rsid w:val="00FB4C8B"/>
    <w:rsid w:val="00FE3C5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f3"/>
    </o:shapedefaults>
    <o:shapelayout v:ext="edit">
      <o:idmap v:ext="edit" data="1"/>
    </o:shapelayout>
  </w:shapeDefaults>
  <w:decimalSymbol w:val="."/>
  <w:listSeparator w:val=";"/>
  <w14:docId w14:val="2345FC38"/>
  <w15:docId w15:val="{5DE8CF43-DB25-4B84-9F24-4F7F51B67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27E88"/>
    <w:rPr>
      <w:rFonts w:ascii="Arial" w:hAnsi="Arial"/>
      <w:sz w:val="24"/>
      <w:lang w:val="de-DE" w:eastAsia="de-DE"/>
    </w:rPr>
  </w:style>
  <w:style w:type="paragraph" w:styleId="berschrift1">
    <w:name w:val="heading 1"/>
    <w:basedOn w:val="Standard"/>
    <w:next w:val="Standard"/>
    <w:qFormat/>
    <w:rsid w:val="00E27E88"/>
    <w:pPr>
      <w:keepNext/>
      <w:spacing w:after="180"/>
      <w:outlineLvl w:val="0"/>
    </w:pPr>
    <w:rPr>
      <w:caps/>
      <w:snapToGrid w:val="0"/>
      <w:color w:val="000000"/>
      <w:sz w:val="28"/>
      <w:lang w:val="de-CH"/>
    </w:rPr>
  </w:style>
  <w:style w:type="paragraph" w:styleId="berschrift2">
    <w:name w:val="heading 2"/>
    <w:basedOn w:val="Standard"/>
    <w:next w:val="Standard"/>
    <w:qFormat/>
    <w:rsid w:val="00E27E88"/>
    <w:pPr>
      <w:keepNext/>
      <w:spacing w:after="120"/>
      <w:outlineLvl w:val="1"/>
    </w:pPr>
    <w:rPr>
      <w:caps/>
      <w:sz w:val="22"/>
      <w:lang w:val="de-CH"/>
    </w:rPr>
  </w:style>
  <w:style w:type="paragraph" w:styleId="berschrift3">
    <w:name w:val="heading 3"/>
    <w:basedOn w:val="Standard"/>
    <w:next w:val="Standard"/>
    <w:qFormat/>
    <w:rsid w:val="00E27E88"/>
    <w:pPr>
      <w:keepNext/>
      <w:spacing w:after="120"/>
      <w:outlineLvl w:val="2"/>
    </w:pPr>
    <w:rPr>
      <w:b/>
      <w:sz w:val="22"/>
      <w:lang w:val="de-CH"/>
    </w:rPr>
  </w:style>
  <w:style w:type="paragraph" w:styleId="berschrift4">
    <w:name w:val="heading 4"/>
    <w:basedOn w:val="Standard"/>
    <w:next w:val="Standard"/>
    <w:qFormat/>
    <w:rsid w:val="00E27E88"/>
    <w:pPr>
      <w:keepNext/>
      <w:outlineLvl w:val="3"/>
    </w:pPr>
    <w:rPr>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27E88"/>
    <w:pPr>
      <w:tabs>
        <w:tab w:val="center" w:pos="4536"/>
        <w:tab w:val="right" w:pos="9072"/>
      </w:tabs>
    </w:pPr>
  </w:style>
  <w:style w:type="paragraph" w:styleId="Fuzeile">
    <w:name w:val="footer"/>
    <w:basedOn w:val="Standard"/>
    <w:rsid w:val="00E27E88"/>
    <w:pPr>
      <w:tabs>
        <w:tab w:val="center" w:pos="4536"/>
        <w:tab w:val="right" w:pos="9072"/>
      </w:tabs>
    </w:pPr>
  </w:style>
  <w:style w:type="paragraph" w:styleId="Aufzhlungszeichen">
    <w:name w:val="List Bullet"/>
    <w:basedOn w:val="Standard"/>
    <w:autoRedefine/>
    <w:rsid w:val="00E27E88"/>
    <w:pPr>
      <w:numPr>
        <w:numId w:val="4"/>
      </w:numPr>
      <w:tabs>
        <w:tab w:val="left" w:pos="425"/>
      </w:tabs>
    </w:pPr>
    <w:rPr>
      <w:sz w:val="20"/>
      <w:lang w:val="de-CH"/>
    </w:rPr>
  </w:style>
  <w:style w:type="paragraph" w:customStyle="1" w:styleId="Abs7">
    <w:name w:val="Abs7"/>
    <w:basedOn w:val="Standard"/>
    <w:rsid w:val="00E27E88"/>
    <w:pPr>
      <w:ind w:left="425" w:hanging="425"/>
    </w:pPr>
    <w:rPr>
      <w:sz w:val="20"/>
      <w:lang w:val="de-CH"/>
    </w:rPr>
  </w:style>
  <w:style w:type="character" w:styleId="Hyperlink">
    <w:name w:val="Hyperlink"/>
    <w:basedOn w:val="Absatz-Standardschriftart"/>
    <w:rsid w:val="00E27E88"/>
    <w:rPr>
      <w:color w:val="0000FF"/>
      <w:u w:val="single"/>
    </w:rPr>
  </w:style>
  <w:style w:type="paragraph" w:styleId="Textkrper">
    <w:name w:val="Body Text"/>
    <w:basedOn w:val="Standard"/>
    <w:rsid w:val="00E27E88"/>
    <w:pPr>
      <w:spacing w:after="60"/>
    </w:pPr>
    <w:rPr>
      <w:sz w:val="20"/>
    </w:rPr>
  </w:style>
  <w:style w:type="paragraph" w:styleId="StandardWeb">
    <w:name w:val="Normal (Web)"/>
    <w:basedOn w:val="Standard"/>
    <w:uiPriority w:val="99"/>
    <w:rsid w:val="00242C3F"/>
    <w:pPr>
      <w:spacing w:before="100" w:beforeAutospacing="1" w:after="100" w:afterAutospacing="1"/>
    </w:pPr>
    <w:rPr>
      <w:rFonts w:ascii="Times New Roman" w:hAnsi="Times New Roman"/>
      <w:szCs w:val="24"/>
      <w:lang w:val="de-CH" w:eastAsia="de-CH"/>
    </w:rPr>
  </w:style>
  <w:style w:type="paragraph" w:styleId="Sprechblasentext">
    <w:name w:val="Balloon Text"/>
    <w:basedOn w:val="Standard"/>
    <w:semiHidden/>
    <w:rsid w:val="00E366AC"/>
    <w:rPr>
      <w:rFonts w:ascii="Tahoma" w:hAnsi="Tahoma" w:cs="Tahoma"/>
      <w:sz w:val="16"/>
      <w:szCs w:val="16"/>
    </w:rPr>
  </w:style>
  <w:style w:type="character" w:styleId="Seitenzahl">
    <w:name w:val="page number"/>
    <w:basedOn w:val="Absatz-Standardschriftart"/>
    <w:rsid w:val="001713A8"/>
  </w:style>
  <w:style w:type="paragraph" w:styleId="Listenabsatz">
    <w:name w:val="List Paragraph"/>
    <w:basedOn w:val="Standard"/>
    <w:uiPriority w:val="34"/>
    <w:qFormat/>
    <w:rsid w:val="000B568D"/>
    <w:pPr>
      <w:ind w:left="720"/>
      <w:contextualSpacing/>
    </w:pPr>
  </w:style>
  <w:style w:type="character" w:customStyle="1" w:styleId="ipa">
    <w:name w:val="ipa"/>
    <w:basedOn w:val="Absatz-Standardschriftart"/>
    <w:rsid w:val="000B568D"/>
  </w:style>
  <w:style w:type="table" w:styleId="Tabellenraster">
    <w:name w:val="Table Grid"/>
    <w:basedOn w:val="NormaleTabelle"/>
    <w:rsid w:val="009332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bsatz-Standardschriftart"/>
    <w:rsid w:val="009332F8"/>
  </w:style>
  <w:style w:type="character" w:styleId="Kommentarzeichen">
    <w:name w:val="annotation reference"/>
    <w:basedOn w:val="Absatz-Standardschriftart"/>
    <w:semiHidden/>
    <w:unhideWhenUsed/>
    <w:rsid w:val="009939D7"/>
    <w:rPr>
      <w:sz w:val="16"/>
      <w:szCs w:val="16"/>
    </w:rPr>
  </w:style>
  <w:style w:type="paragraph" w:styleId="Kommentartext">
    <w:name w:val="annotation text"/>
    <w:basedOn w:val="Standard"/>
    <w:link w:val="KommentartextZchn"/>
    <w:semiHidden/>
    <w:unhideWhenUsed/>
    <w:rsid w:val="009939D7"/>
    <w:rPr>
      <w:sz w:val="20"/>
    </w:rPr>
  </w:style>
  <w:style w:type="character" w:customStyle="1" w:styleId="KommentartextZchn">
    <w:name w:val="Kommentartext Zchn"/>
    <w:basedOn w:val="Absatz-Standardschriftart"/>
    <w:link w:val="Kommentartext"/>
    <w:semiHidden/>
    <w:rsid w:val="009939D7"/>
    <w:rPr>
      <w:rFonts w:ascii="Arial" w:hAnsi="Arial"/>
      <w:lang w:val="de-DE" w:eastAsia="de-DE"/>
    </w:rPr>
  </w:style>
  <w:style w:type="paragraph" w:styleId="Kommentarthema">
    <w:name w:val="annotation subject"/>
    <w:basedOn w:val="Kommentartext"/>
    <w:next w:val="Kommentartext"/>
    <w:link w:val="KommentarthemaZchn"/>
    <w:semiHidden/>
    <w:unhideWhenUsed/>
    <w:rsid w:val="009939D7"/>
    <w:rPr>
      <w:b/>
      <w:bCs/>
    </w:rPr>
  </w:style>
  <w:style w:type="character" w:customStyle="1" w:styleId="KommentarthemaZchn">
    <w:name w:val="Kommentarthema Zchn"/>
    <w:basedOn w:val="KommentartextZchn"/>
    <w:link w:val="Kommentarthema"/>
    <w:semiHidden/>
    <w:rsid w:val="009939D7"/>
    <w:rPr>
      <w:rFonts w:ascii="Arial" w:hAnsi="Arial"/>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951464">
      <w:bodyDiv w:val="1"/>
      <w:marLeft w:val="0"/>
      <w:marRight w:val="0"/>
      <w:marTop w:val="0"/>
      <w:marBottom w:val="0"/>
      <w:divBdr>
        <w:top w:val="none" w:sz="0" w:space="0" w:color="auto"/>
        <w:left w:val="none" w:sz="0" w:space="0" w:color="auto"/>
        <w:bottom w:val="none" w:sz="0" w:space="0" w:color="auto"/>
        <w:right w:val="none" w:sz="0" w:space="0" w:color="auto"/>
      </w:divBdr>
      <w:divsChild>
        <w:div w:id="2132166486">
          <w:marLeft w:val="0"/>
          <w:marRight w:val="0"/>
          <w:marTop w:val="0"/>
          <w:marBottom w:val="0"/>
          <w:divBdr>
            <w:top w:val="none" w:sz="0" w:space="0" w:color="auto"/>
            <w:left w:val="none" w:sz="0" w:space="0" w:color="auto"/>
            <w:bottom w:val="none" w:sz="0" w:space="0" w:color="auto"/>
            <w:right w:val="none" w:sz="0" w:space="0" w:color="auto"/>
          </w:divBdr>
          <w:divsChild>
            <w:div w:id="12199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79952">
      <w:bodyDiv w:val="1"/>
      <w:marLeft w:val="0"/>
      <w:marRight w:val="0"/>
      <w:marTop w:val="0"/>
      <w:marBottom w:val="0"/>
      <w:divBdr>
        <w:top w:val="none" w:sz="0" w:space="0" w:color="auto"/>
        <w:left w:val="none" w:sz="0" w:space="0" w:color="auto"/>
        <w:bottom w:val="none" w:sz="0" w:space="0" w:color="auto"/>
        <w:right w:val="none" w:sz="0" w:space="0" w:color="auto"/>
      </w:divBdr>
    </w:div>
    <w:div w:id="1099957710">
      <w:bodyDiv w:val="1"/>
      <w:marLeft w:val="0"/>
      <w:marRight w:val="0"/>
      <w:marTop w:val="0"/>
      <w:marBottom w:val="0"/>
      <w:divBdr>
        <w:top w:val="none" w:sz="0" w:space="0" w:color="auto"/>
        <w:left w:val="none" w:sz="0" w:space="0" w:color="auto"/>
        <w:bottom w:val="none" w:sz="0" w:space="0" w:color="auto"/>
        <w:right w:val="none" w:sz="0" w:space="0" w:color="auto"/>
      </w:divBdr>
    </w:div>
    <w:div w:id="1485901324">
      <w:bodyDiv w:val="1"/>
      <w:marLeft w:val="0"/>
      <w:marRight w:val="0"/>
      <w:marTop w:val="0"/>
      <w:marBottom w:val="0"/>
      <w:divBdr>
        <w:top w:val="none" w:sz="0" w:space="0" w:color="auto"/>
        <w:left w:val="none" w:sz="0" w:space="0" w:color="auto"/>
        <w:bottom w:val="none" w:sz="0" w:space="0" w:color="auto"/>
        <w:right w:val="none" w:sz="0" w:space="0" w:color="auto"/>
      </w:divBdr>
      <w:divsChild>
        <w:div w:id="618491704">
          <w:marLeft w:val="0"/>
          <w:marRight w:val="0"/>
          <w:marTop w:val="0"/>
          <w:marBottom w:val="0"/>
          <w:divBdr>
            <w:top w:val="none" w:sz="0" w:space="0" w:color="auto"/>
            <w:left w:val="none" w:sz="0" w:space="0" w:color="auto"/>
            <w:bottom w:val="none" w:sz="0" w:space="0" w:color="auto"/>
            <w:right w:val="none" w:sz="0" w:space="0" w:color="auto"/>
          </w:divBdr>
          <w:divsChild>
            <w:div w:id="1920744594">
              <w:marLeft w:val="0"/>
              <w:marRight w:val="0"/>
              <w:marTop w:val="0"/>
              <w:marBottom w:val="0"/>
              <w:divBdr>
                <w:top w:val="none" w:sz="0" w:space="0" w:color="auto"/>
                <w:left w:val="none" w:sz="0" w:space="0" w:color="auto"/>
                <w:bottom w:val="none" w:sz="0" w:space="0" w:color="auto"/>
                <w:right w:val="none" w:sz="0" w:space="0" w:color="auto"/>
              </w:divBdr>
              <w:divsChild>
                <w:div w:id="1905946166">
                  <w:marLeft w:val="0"/>
                  <w:marRight w:val="0"/>
                  <w:marTop w:val="0"/>
                  <w:marBottom w:val="0"/>
                  <w:divBdr>
                    <w:top w:val="none" w:sz="0" w:space="0" w:color="auto"/>
                    <w:left w:val="none" w:sz="0" w:space="0" w:color="auto"/>
                    <w:bottom w:val="none" w:sz="0" w:space="0" w:color="auto"/>
                    <w:right w:val="none" w:sz="0" w:space="0" w:color="auto"/>
                  </w:divBdr>
                </w:div>
                <w:div w:id="842432193">
                  <w:marLeft w:val="0"/>
                  <w:marRight w:val="0"/>
                  <w:marTop w:val="0"/>
                  <w:marBottom w:val="0"/>
                  <w:divBdr>
                    <w:top w:val="none" w:sz="0" w:space="0" w:color="auto"/>
                    <w:left w:val="none" w:sz="0" w:space="0" w:color="auto"/>
                    <w:bottom w:val="none" w:sz="0" w:space="0" w:color="auto"/>
                    <w:right w:val="none" w:sz="0" w:space="0" w:color="auto"/>
                  </w:divBdr>
                </w:div>
              </w:divsChild>
            </w:div>
            <w:div w:id="157500500">
              <w:marLeft w:val="0"/>
              <w:marRight w:val="0"/>
              <w:marTop w:val="0"/>
              <w:marBottom w:val="0"/>
              <w:divBdr>
                <w:top w:val="none" w:sz="0" w:space="0" w:color="auto"/>
                <w:left w:val="none" w:sz="0" w:space="0" w:color="auto"/>
                <w:bottom w:val="none" w:sz="0" w:space="0" w:color="auto"/>
                <w:right w:val="none" w:sz="0" w:space="0" w:color="auto"/>
              </w:divBdr>
              <w:divsChild>
                <w:div w:id="905843559">
                  <w:marLeft w:val="0"/>
                  <w:marRight w:val="0"/>
                  <w:marTop w:val="0"/>
                  <w:marBottom w:val="0"/>
                  <w:divBdr>
                    <w:top w:val="none" w:sz="0" w:space="0" w:color="auto"/>
                    <w:left w:val="none" w:sz="0" w:space="0" w:color="auto"/>
                    <w:bottom w:val="none" w:sz="0" w:space="0" w:color="auto"/>
                    <w:right w:val="none" w:sz="0" w:space="0" w:color="auto"/>
                  </w:divBdr>
                </w:div>
                <w:div w:id="1511722952">
                  <w:marLeft w:val="0"/>
                  <w:marRight w:val="0"/>
                  <w:marTop w:val="0"/>
                  <w:marBottom w:val="0"/>
                  <w:divBdr>
                    <w:top w:val="none" w:sz="0" w:space="0" w:color="auto"/>
                    <w:left w:val="none" w:sz="0" w:space="0" w:color="auto"/>
                    <w:bottom w:val="none" w:sz="0" w:space="0" w:color="auto"/>
                    <w:right w:val="none" w:sz="0" w:space="0" w:color="auto"/>
                  </w:divBdr>
                </w:div>
              </w:divsChild>
            </w:div>
            <w:div w:id="2119132512">
              <w:marLeft w:val="0"/>
              <w:marRight w:val="0"/>
              <w:marTop w:val="0"/>
              <w:marBottom w:val="0"/>
              <w:divBdr>
                <w:top w:val="none" w:sz="0" w:space="0" w:color="auto"/>
                <w:left w:val="none" w:sz="0" w:space="0" w:color="auto"/>
                <w:bottom w:val="none" w:sz="0" w:space="0" w:color="auto"/>
                <w:right w:val="none" w:sz="0" w:space="0" w:color="auto"/>
              </w:divBdr>
              <w:divsChild>
                <w:div w:id="1984649803">
                  <w:marLeft w:val="0"/>
                  <w:marRight w:val="0"/>
                  <w:marTop w:val="0"/>
                  <w:marBottom w:val="0"/>
                  <w:divBdr>
                    <w:top w:val="none" w:sz="0" w:space="0" w:color="auto"/>
                    <w:left w:val="none" w:sz="0" w:space="0" w:color="auto"/>
                    <w:bottom w:val="none" w:sz="0" w:space="0" w:color="auto"/>
                    <w:right w:val="none" w:sz="0" w:space="0" w:color="auto"/>
                  </w:divBdr>
                </w:div>
                <w:div w:id="514730077">
                  <w:marLeft w:val="0"/>
                  <w:marRight w:val="0"/>
                  <w:marTop w:val="0"/>
                  <w:marBottom w:val="0"/>
                  <w:divBdr>
                    <w:top w:val="none" w:sz="0" w:space="0" w:color="auto"/>
                    <w:left w:val="none" w:sz="0" w:space="0" w:color="auto"/>
                    <w:bottom w:val="none" w:sz="0" w:space="0" w:color="auto"/>
                    <w:right w:val="none" w:sz="0" w:space="0" w:color="auto"/>
                  </w:divBdr>
                </w:div>
              </w:divsChild>
            </w:div>
            <w:div w:id="937056325">
              <w:marLeft w:val="0"/>
              <w:marRight w:val="0"/>
              <w:marTop w:val="0"/>
              <w:marBottom w:val="0"/>
              <w:divBdr>
                <w:top w:val="none" w:sz="0" w:space="0" w:color="auto"/>
                <w:left w:val="none" w:sz="0" w:space="0" w:color="auto"/>
                <w:bottom w:val="none" w:sz="0" w:space="0" w:color="auto"/>
                <w:right w:val="none" w:sz="0" w:space="0" w:color="auto"/>
              </w:divBdr>
              <w:divsChild>
                <w:div w:id="1054693401">
                  <w:marLeft w:val="0"/>
                  <w:marRight w:val="0"/>
                  <w:marTop w:val="0"/>
                  <w:marBottom w:val="0"/>
                  <w:divBdr>
                    <w:top w:val="none" w:sz="0" w:space="0" w:color="auto"/>
                    <w:left w:val="none" w:sz="0" w:space="0" w:color="auto"/>
                    <w:bottom w:val="none" w:sz="0" w:space="0" w:color="auto"/>
                    <w:right w:val="none" w:sz="0" w:space="0" w:color="auto"/>
                  </w:divBdr>
                </w:div>
                <w:div w:id="1337995516">
                  <w:marLeft w:val="0"/>
                  <w:marRight w:val="0"/>
                  <w:marTop w:val="0"/>
                  <w:marBottom w:val="0"/>
                  <w:divBdr>
                    <w:top w:val="none" w:sz="0" w:space="0" w:color="auto"/>
                    <w:left w:val="none" w:sz="0" w:space="0" w:color="auto"/>
                    <w:bottom w:val="none" w:sz="0" w:space="0" w:color="auto"/>
                    <w:right w:val="none" w:sz="0" w:space="0" w:color="auto"/>
                  </w:divBdr>
                </w:div>
              </w:divsChild>
            </w:div>
            <w:div w:id="521362876">
              <w:marLeft w:val="0"/>
              <w:marRight w:val="0"/>
              <w:marTop w:val="0"/>
              <w:marBottom w:val="0"/>
              <w:divBdr>
                <w:top w:val="none" w:sz="0" w:space="0" w:color="auto"/>
                <w:left w:val="none" w:sz="0" w:space="0" w:color="auto"/>
                <w:bottom w:val="none" w:sz="0" w:space="0" w:color="auto"/>
                <w:right w:val="none" w:sz="0" w:space="0" w:color="auto"/>
              </w:divBdr>
              <w:divsChild>
                <w:div w:id="1811048873">
                  <w:marLeft w:val="0"/>
                  <w:marRight w:val="0"/>
                  <w:marTop w:val="0"/>
                  <w:marBottom w:val="0"/>
                  <w:divBdr>
                    <w:top w:val="none" w:sz="0" w:space="0" w:color="auto"/>
                    <w:left w:val="none" w:sz="0" w:space="0" w:color="auto"/>
                    <w:bottom w:val="none" w:sz="0" w:space="0" w:color="auto"/>
                    <w:right w:val="none" w:sz="0" w:space="0" w:color="auto"/>
                  </w:divBdr>
                </w:div>
                <w:div w:id="73239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tchive.com/artchive/L/leonardo.html" TargetMode="External"/><Relationship Id="rId13" Type="http://schemas.openxmlformats.org/officeDocument/2006/relationships/hyperlink" Target="https://de.wikipedia.org/wiki/Bonnefantenmuseu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yperlink" Target="https://de.wikipedia.org/wiki/Ikonographie"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e.wikipedia.org/wiki/Giotto_di_Bondon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ernhard%20Roten\Anwendungsdaten\Microsoft\Vorlagen\Gibb\2003%20KWK%20antike.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2003 KWK antike.dot</Template>
  <TotalTime>0</TotalTime>
  <Pages>8</Pages>
  <Words>1833</Words>
  <Characters>11550</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Römische Antike</vt:lpstr>
    </vt:vector>
  </TitlesOfParts>
  <Company>Gewerblich-Industrielle Berufsschule Bern</Company>
  <LinksUpToDate>false</LinksUpToDate>
  <CharactersWithSpaces>13357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Römische Antike</dc:title>
  <dc:creator>Bernhard Roten</dc:creator>
  <cp:lastModifiedBy>Bernhard Roten</cp:lastModifiedBy>
  <cp:revision>16</cp:revision>
  <cp:lastPrinted>2017-03-06T07:54:00Z</cp:lastPrinted>
  <dcterms:created xsi:type="dcterms:W3CDTF">2018-02-11T08:35:00Z</dcterms:created>
  <dcterms:modified xsi:type="dcterms:W3CDTF">2019-01-18T11:02:00Z</dcterms:modified>
</cp:coreProperties>
</file>